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7B83C" w14:textId="77777777" w:rsidR="00215255" w:rsidRDefault="00215255" w:rsidP="00215255">
      <w:pPr>
        <w:spacing w:before="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Příloha č. 1</w:t>
      </w:r>
    </w:p>
    <w:p w14:paraId="4863C225" w14:textId="77777777" w:rsidR="00215255" w:rsidRDefault="00215255" w:rsidP="00215255">
      <w:pPr>
        <w:spacing w:before="60"/>
        <w:ind w:left="284"/>
        <w:jc w:val="both"/>
        <w:rPr>
          <w:rFonts w:ascii="Arial" w:hAnsi="Arial" w:cs="Arial"/>
          <w:sz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5443"/>
      </w:tblGrid>
      <w:tr w:rsidR="00215255" w:rsidRPr="00BA06C2" w14:paraId="375163DE" w14:textId="77777777" w:rsidTr="00F47224">
        <w:trPr>
          <w:trHeight w:val="397"/>
        </w:trPr>
        <w:tc>
          <w:tcPr>
            <w:tcW w:w="9409" w:type="dxa"/>
            <w:gridSpan w:val="3"/>
            <w:tcBorders>
              <w:top w:val="single" w:sz="12" w:space="0" w:color="auto"/>
            </w:tcBorders>
            <w:shd w:val="clear" w:color="auto" w:fill="FFFFFF"/>
          </w:tcPr>
          <w:p w14:paraId="6451F5D9" w14:textId="50CA34C7" w:rsidR="00215255" w:rsidRPr="00CE1EF7" w:rsidRDefault="00215255" w:rsidP="00CE1EF7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</w:tc>
      </w:tr>
      <w:tr w:rsidR="00215255" w:rsidRPr="00BD18CF" w14:paraId="5F3A7A00" w14:textId="77777777" w:rsidTr="00F47224">
        <w:trPr>
          <w:trHeight w:val="397"/>
        </w:trPr>
        <w:tc>
          <w:tcPr>
            <w:tcW w:w="9409" w:type="dxa"/>
            <w:gridSpan w:val="3"/>
            <w:tcBorders>
              <w:top w:val="single" w:sz="12" w:space="0" w:color="auto"/>
            </w:tcBorders>
            <w:shd w:val="clear" w:color="auto" w:fill="FFFFFF"/>
          </w:tcPr>
          <w:p w14:paraId="487113EA" w14:textId="77777777" w:rsidR="00215255" w:rsidRPr="009034B1" w:rsidRDefault="00215255" w:rsidP="00F4722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034B1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</w:p>
          <w:p w14:paraId="3515D0CD" w14:textId="4A8AF108" w:rsidR="00215255" w:rsidRPr="009034B1" w:rsidRDefault="00215255" w:rsidP="00F4722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034B1">
              <w:rPr>
                <w:rFonts w:ascii="Calibri" w:hAnsi="Calibri" w:cs="Calibri"/>
                <w:b/>
                <w:bCs/>
                <w:sz w:val="24"/>
                <w:szCs w:val="24"/>
              </w:rPr>
              <w:t>K VÝZVĚ K PODÁNÍ NABÍDKY NA VEŘEJNOU ZAKÁZKU MALÉHO ROZSAHU</w:t>
            </w:r>
          </w:p>
          <w:p w14:paraId="65F0BAC8" w14:textId="77777777" w:rsidR="00215255" w:rsidRPr="009034B1" w:rsidRDefault="00215255" w:rsidP="00B62E98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215255" w:rsidRPr="00BD18CF" w14:paraId="506C74FB" w14:textId="77777777" w:rsidTr="00F47224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616728B1" w14:textId="77777777" w:rsidR="00215255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90EE35" w14:textId="77777777" w:rsidR="00215255" w:rsidRPr="00BD18CF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2"/>
            <w:tcBorders>
              <w:top w:val="single" w:sz="12" w:space="0" w:color="auto"/>
            </w:tcBorders>
          </w:tcPr>
          <w:p w14:paraId="4C0F5446" w14:textId="77777777" w:rsidR="00215255" w:rsidRDefault="00215255" w:rsidP="00F4722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88585D" w14:textId="77777777" w:rsidR="00442A22" w:rsidRPr="00C63BBA" w:rsidRDefault="00442A22" w:rsidP="00C63BBA">
            <w:pPr>
              <w:spacing w:after="200" w:line="276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Arial" w:eastAsia="Times New Roman" w:hAnsi="Arial" w:cs="Arial"/>
                <w:b/>
                <w:color w:val="000000"/>
                <w:position w:val="-1"/>
                <w:sz w:val="20"/>
                <w:szCs w:val="20"/>
                <w:lang w:eastAsia="ar-SA"/>
              </w:rPr>
            </w:pPr>
            <w:r w:rsidRPr="00442A22">
              <w:rPr>
                <w:rFonts w:ascii="Arial" w:eastAsia="Times New Roman" w:hAnsi="Arial" w:cs="Arial"/>
                <w:b/>
                <w:color w:val="000000"/>
                <w:position w:val="-1"/>
                <w:sz w:val="24"/>
                <w:szCs w:val="24"/>
                <w:lang w:eastAsia="ar-SA"/>
              </w:rPr>
              <w:t xml:space="preserve">„Turistická </w:t>
            </w:r>
            <w:bookmarkStart w:id="1" w:name="_GoBack"/>
            <w:bookmarkEnd w:id="1"/>
            <w:r w:rsidRPr="00442A22">
              <w:rPr>
                <w:rFonts w:ascii="Arial" w:eastAsia="Times New Roman" w:hAnsi="Arial" w:cs="Arial"/>
                <w:b/>
                <w:color w:val="000000"/>
                <w:position w:val="-1"/>
                <w:sz w:val="24"/>
                <w:szCs w:val="24"/>
                <w:lang w:eastAsia="ar-SA"/>
              </w:rPr>
              <w:t xml:space="preserve">aplikace o </w:t>
            </w:r>
            <w:r w:rsidRPr="00442A22">
              <w:rPr>
                <w:rFonts w:ascii="Arial" w:eastAsia="Times New Roman" w:hAnsi="Arial" w:cs="Arial"/>
                <w:b/>
                <w:color w:val="000000"/>
                <w:position w:val="-1"/>
                <w:sz w:val="20"/>
                <w:szCs w:val="20"/>
                <w:lang w:eastAsia="ar-SA"/>
              </w:rPr>
              <w:t xml:space="preserve">Brně - Brno </w:t>
            </w:r>
            <w:proofErr w:type="spellStart"/>
            <w:r w:rsidRPr="00442A22">
              <w:rPr>
                <w:rFonts w:ascii="Arial" w:eastAsia="Times New Roman" w:hAnsi="Arial" w:cs="Arial"/>
                <w:b/>
                <w:color w:val="000000"/>
                <w:position w:val="-1"/>
                <w:sz w:val="20"/>
                <w:szCs w:val="20"/>
                <w:lang w:eastAsia="ar-SA"/>
              </w:rPr>
              <w:t>Industrial</w:t>
            </w:r>
            <w:proofErr w:type="spellEnd"/>
            <w:r w:rsidRPr="00442A22">
              <w:rPr>
                <w:rFonts w:ascii="Arial" w:eastAsia="Times New Roman" w:hAnsi="Arial" w:cs="Arial"/>
                <w:b/>
                <w:color w:val="000000"/>
                <w:position w:val="-1"/>
                <w:sz w:val="20"/>
                <w:szCs w:val="20"/>
                <w:lang w:eastAsia="ar-SA"/>
              </w:rPr>
              <w:t>“</w:t>
            </w:r>
          </w:p>
          <w:p w14:paraId="37D8BE4C" w14:textId="2AC5E9E5" w:rsidR="00C63BBA" w:rsidRPr="00442A22" w:rsidRDefault="00C63BBA" w:rsidP="00C63BBA">
            <w:pPr>
              <w:spacing w:after="200" w:line="276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Arial" w:eastAsia="Times New Roman" w:hAnsi="Arial" w:cs="Arial"/>
                <w:color w:val="000000"/>
                <w:position w:val="-1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color w:val="000000"/>
                <w:position w:val="-1"/>
                <w:sz w:val="20"/>
                <w:szCs w:val="20"/>
                <w:lang w:eastAsia="ar-SA"/>
              </w:rPr>
              <w:t xml:space="preserve">Dle výzvy ze </w:t>
            </w:r>
            <w:r w:rsidRPr="00F37EA3">
              <w:rPr>
                <w:rFonts w:ascii="Arial" w:eastAsia="Times New Roman" w:hAnsi="Arial" w:cs="Arial"/>
                <w:color w:val="000000"/>
                <w:position w:val="-1"/>
                <w:sz w:val="20"/>
                <w:szCs w:val="20"/>
                <w:lang w:eastAsia="ar-SA"/>
              </w:rPr>
              <w:t>dne 13. 6</w:t>
            </w:r>
            <w:r>
              <w:rPr>
                <w:rFonts w:ascii="Arial" w:eastAsia="Times New Roman" w:hAnsi="Arial" w:cs="Arial"/>
                <w:color w:val="000000"/>
                <w:position w:val="-1"/>
                <w:sz w:val="20"/>
                <w:szCs w:val="20"/>
                <w:lang w:eastAsia="ar-SA"/>
              </w:rPr>
              <w:t>. 2022</w:t>
            </w:r>
          </w:p>
          <w:p w14:paraId="202F44BB" w14:textId="77777777" w:rsidR="00215255" w:rsidRPr="00E30A02" w:rsidRDefault="00215255" w:rsidP="00F472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255" w:rsidRPr="00BD18CF" w14:paraId="2BCB0E0B" w14:textId="77777777" w:rsidTr="00F47224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6BD090C1" w14:textId="77777777" w:rsidR="00215255" w:rsidRPr="00BD18CF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2"/>
            <w:tcBorders>
              <w:top w:val="single" w:sz="12" w:space="0" w:color="auto"/>
            </w:tcBorders>
          </w:tcPr>
          <w:p w14:paraId="3B4E3892" w14:textId="77777777" w:rsidR="00215255" w:rsidRPr="00BD18CF" w:rsidRDefault="00215255" w:rsidP="00F47224">
            <w:pPr>
              <w:rPr>
                <w:rFonts w:ascii="Arial" w:hAnsi="Arial" w:cs="Arial"/>
                <w:sz w:val="20"/>
                <w:szCs w:val="20"/>
              </w:rPr>
            </w:pPr>
            <w:r w:rsidRPr="00CE1EF7">
              <w:rPr>
                <w:rFonts w:ascii="Arial" w:hAnsi="Arial" w:cs="Arial"/>
                <w:b/>
                <w:sz w:val="20"/>
                <w:szCs w:val="20"/>
              </w:rPr>
              <w:t>TIC BRNO, příspěvková organizace</w:t>
            </w: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D18C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se sídlem:       Radnická </w:t>
            </w:r>
            <w:r>
              <w:rPr>
                <w:rFonts w:ascii="Arial" w:hAnsi="Arial" w:cs="Arial"/>
                <w:sz w:val="20"/>
                <w:szCs w:val="20"/>
              </w:rPr>
              <w:t>356/</w:t>
            </w:r>
            <w:r w:rsidRPr="00BD18CF">
              <w:rPr>
                <w:rFonts w:ascii="Arial" w:hAnsi="Arial" w:cs="Arial"/>
                <w:sz w:val="20"/>
                <w:szCs w:val="20"/>
              </w:rPr>
              <w:t>2, Brno 6</w:t>
            </w:r>
            <w:r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42DD07A4" w14:textId="77777777" w:rsidR="00215255" w:rsidRPr="00BD18CF" w:rsidRDefault="00215255" w:rsidP="00F47224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347AE6CF" w14:textId="7B758D9B" w:rsidR="00215255" w:rsidRPr="00BD18CF" w:rsidRDefault="00215255" w:rsidP="00F47224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zastoupená:    Mgr. et Mgr. Janou Tichou </w:t>
            </w:r>
            <w:proofErr w:type="spellStart"/>
            <w:r w:rsidRPr="00BD18CF"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 w:rsidRPr="00BD18CF">
              <w:rPr>
                <w:rFonts w:ascii="Arial" w:hAnsi="Arial" w:cs="Arial"/>
                <w:sz w:val="20"/>
                <w:szCs w:val="20"/>
              </w:rPr>
              <w:t xml:space="preserve">,     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 xml:space="preserve">                        ředitelkou organizace</w:t>
            </w:r>
            <w:r w:rsidR="00CE1EF7">
              <w:rPr>
                <w:rFonts w:ascii="Arial" w:hAnsi="Arial" w:cs="Arial"/>
                <w:sz w:val="20"/>
                <w:szCs w:val="20"/>
              </w:rPr>
              <w:br/>
            </w:r>
          </w:p>
          <w:p w14:paraId="0A40A733" w14:textId="77777777" w:rsidR="00B60290" w:rsidRPr="00B60290" w:rsidRDefault="00B60290" w:rsidP="00B60290">
            <w:pPr>
              <w:spacing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color w:val="000000"/>
                <w:position w:val="-1"/>
                <w:sz w:val="20"/>
                <w:szCs w:val="20"/>
                <w:lang w:eastAsia="ar-SA"/>
              </w:rPr>
            </w:pPr>
            <w:r w:rsidRPr="00B60290">
              <w:rPr>
                <w:rFonts w:ascii="Arial" w:eastAsia="Times New Roman" w:hAnsi="Arial" w:cs="Arial"/>
                <w:color w:val="000000"/>
                <w:position w:val="-1"/>
                <w:sz w:val="20"/>
                <w:szCs w:val="20"/>
                <w:lang w:eastAsia="ar-SA"/>
              </w:rPr>
              <w:t xml:space="preserve">kontaktní osoba: </w:t>
            </w:r>
            <w:r w:rsidRPr="00B60290">
              <w:rPr>
                <w:rFonts w:ascii="Arial" w:eastAsia="Times New Roman" w:hAnsi="Arial" w:cs="Arial"/>
                <w:position w:val="-1"/>
                <w:sz w:val="20"/>
                <w:szCs w:val="20"/>
                <w:lang w:eastAsia="ar-SA"/>
              </w:rPr>
              <w:t>Bc. Tereza Kalábová</w:t>
            </w:r>
            <w:r w:rsidRPr="00B60290">
              <w:rPr>
                <w:rFonts w:ascii="Arial" w:eastAsia="Times New Roman" w:hAnsi="Arial" w:cs="Arial"/>
                <w:color w:val="000000"/>
                <w:position w:val="-1"/>
                <w:sz w:val="20"/>
                <w:szCs w:val="20"/>
                <w:lang w:eastAsia="ar-SA"/>
              </w:rPr>
              <w:t xml:space="preserve">, </w:t>
            </w:r>
            <w:r w:rsidRPr="00B60290">
              <w:rPr>
                <w:rFonts w:ascii="Arial" w:eastAsia="Times New Roman" w:hAnsi="Arial" w:cs="Arial"/>
                <w:position w:val="-1"/>
                <w:sz w:val="20"/>
                <w:szCs w:val="20"/>
                <w:lang w:eastAsia="ar-SA"/>
              </w:rPr>
              <w:t>606 698 620,</w:t>
            </w:r>
            <w:r w:rsidRPr="00B60290">
              <w:rPr>
                <w:rFonts w:ascii="Arial" w:eastAsia="Times New Roman" w:hAnsi="Arial" w:cs="Arial"/>
                <w:color w:val="000000"/>
                <w:position w:val="-1"/>
                <w:sz w:val="20"/>
                <w:szCs w:val="20"/>
                <w:lang w:eastAsia="ar-SA"/>
              </w:rPr>
              <w:t xml:space="preserve"> e-mail: </w:t>
            </w:r>
            <w:r w:rsidRPr="00B60290">
              <w:rPr>
                <w:rFonts w:ascii="Arial" w:eastAsia="Times New Roman" w:hAnsi="Arial" w:cs="Arial"/>
                <w:position w:val="-1"/>
                <w:sz w:val="20"/>
                <w:szCs w:val="20"/>
                <w:lang w:eastAsia="ar-SA"/>
              </w:rPr>
              <w:t>kalabova</w:t>
            </w:r>
            <w:r w:rsidRPr="00B60290">
              <w:rPr>
                <w:rFonts w:ascii="Arial" w:eastAsia="Times New Roman" w:hAnsi="Arial" w:cs="Arial"/>
                <w:color w:val="000000"/>
                <w:position w:val="-1"/>
                <w:sz w:val="20"/>
                <w:szCs w:val="20"/>
                <w:lang w:eastAsia="ar-SA"/>
              </w:rPr>
              <w:t>@ticbrno.cz</w:t>
            </w:r>
          </w:p>
          <w:p w14:paraId="07FA6395" w14:textId="745F6207" w:rsidR="00215255" w:rsidRPr="00E82CB8" w:rsidRDefault="00215255" w:rsidP="009034B1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</w:p>
        </w:tc>
      </w:tr>
      <w:tr w:rsidR="00215255" w:rsidRPr="00BD18CF" w14:paraId="25E7553B" w14:textId="77777777" w:rsidTr="00F47224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27E67757" w14:textId="77777777" w:rsidR="00215255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7D190D" w14:textId="77777777" w:rsidR="00215255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14:paraId="0D36D667" w14:textId="77777777" w:rsidR="00215255" w:rsidRPr="00BD18CF" w:rsidRDefault="00215255" w:rsidP="00F47224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2"/>
            <w:tcBorders>
              <w:top w:val="single" w:sz="12" w:space="0" w:color="auto"/>
            </w:tcBorders>
          </w:tcPr>
          <w:p w14:paraId="0BCBD642" w14:textId="77777777" w:rsidR="00215255" w:rsidRPr="00BD18CF" w:rsidRDefault="00215255" w:rsidP="00F4722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5255" w:rsidRPr="00BD18CF" w14:paraId="4619F527" w14:textId="77777777" w:rsidTr="00CE1EF7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6BD7534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1D460B48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232B9642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5A30384B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06EC78AE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2"/>
            <w:tcBorders>
              <w:top w:val="single" w:sz="12" w:space="0" w:color="auto"/>
            </w:tcBorders>
            <w:vAlign w:val="center"/>
          </w:tcPr>
          <w:p w14:paraId="38DE601C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40DC6796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6CDEB0FB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363888E4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31E86879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3BFCB509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2"/>
            <w:vAlign w:val="center"/>
          </w:tcPr>
          <w:p w14:paraId="68B9F442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301D8C4C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627EB6A3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2"/>
            <w:vAlign w:val="center"/>
          </w:tcPr>
          <w:p w14:paraId="3231808E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73A5319F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789C08BC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2"/>
            <w:vAlign w:val="center"/>
          </w:tcPr>
          <w:p w14:paraId="15081F4B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215255" w:rsidRPr="00BD18CF" w14:paraId="19F7C048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236D9581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2"/>
            <w:vAlign w:val="center"/>
          </w:tcPr>
          <w:p w14:paraId="3E0D2957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5255" w:rsidRPr="00BD18CF" w14:paraId="13150FBA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50983D2F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2"/>
            <w:vAlign w:val="center"/>
          </w:tcPr>
          <w:p w14:paraId="7B70024C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098CD470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2A091EA0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2"/>
            <w:vAlign w:val="center"/>
          </w:tcPr>
          <w:p w14:paraId="3AE8A19D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53551780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7ABE7C57" w14:textId="77777777" w:rsidR="00215255" w:rsidRPr="009E0A48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2"/>
            <w:vAlign w:val="center"/>
          </w:tcPr>
          <w:p w14:paraId="78B50386" w14:textId="77777777" w:rsidR="00215255" w:rsidRPr="009E0A48" w:rsidRDefault="00215255" w:rsidP="00CE1E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 – NE</w:t>
            </w:r>
          </w:p>
        </w:tc>
      </w:tr>
      <w:tr w:rsidR="00215255" w:rsidRPr="00BD18CF" w14:paraId="032CA30C" w14:textId="77777777" w:rsidTr="00CE1EF7">
        <w:trPr>
          <w:trHeight w:val="397"/>
        </w:trPr>
        <w:tc>
          <w:tcPr>
            <w:tcW w:w="3960" w:type="dxa"/>
            <w:shd w:val="clear" w:color="auto" w:fill="FFFFFF"/>
            <w:vAlign w:val="center"/>
          </w:tcPr>
          <w:p w14:paraId="02737207" w14:textId="77777777" w:rsidR="00215255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21EA38EE" w14:textId="77777777" w:rsidR="00215255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2"/>
            <w:vAlign w:val="center"/>
          </w:tcPr>
          <w:p w14:paraId="3196D9C2" w14:textId="77777777" w:rsidR="00215255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4A68CF44" w14:textId="77777777" w:rsidTr="00CE1EF7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277C658" w14:textId="77777777" w:rsidR="00215255" w:rsidRPr="00BD18CF" w:rsidRDefault="00215255" w:rsidP="00CE1EF7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2"/>
            <w:tcBorders>
              <w:bottom w:val="single" w:sz="12" w:space="0" w:color="auto"/>
            </w:tcBorders>
            <w:vAlign w:val="center"/>
          </w:tcPr>
          <w:p w14:paraId="280106A6" w14:textId="77777777" w:rsidR="00215255" w:rsidRPr="00BD18CF" w:rsidRDefault="00215255" w:rsidP="00CE1EF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215255" w:rsidRPr="00BD18CF" w14:paraId="5546F6D0" w14:textId="77777777" w:rsidTr="00F47224">
        <w:trPr>
          <w:cantSplit/>
          <w:trHeight w:val="592"/>
        </w:trPr>
        <w:tc>
          <w:tcPr>
            <w:tcW w:w="9409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1E4500D" w14:textId="77777777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DFCF3A" w14:textId="3675CF92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</w:t>
            </w:r>
            <w:r w:rsidR="00CE1EF7">
              <w:rPr>
                <w:rFonts w:ascii="Arial" w:hAnsi="Arial" w:cs="Arial"/>
                <w:sz w:val="20"/>
                <w:szCs w:val="20"/>
              </w:rPr>
              <w:t>k podání nabídky dne __. __. 202</w:t>
            </w:r>
            <w:r w:rsidR="00C63BBA">
              <w:rPr>
                <w:rFonts w:ascii="Arial" w:hAnsi="Arial" w:cs="Arial"/>
                <w:sz w:val="20"/>
                <w:szCs w:val="20"/>
              </w:rPr>
              <w:t>2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0B1DA902" w14:textId="42E2BEFE" w:rsidR="00215255" w:rsidRPr="00BD18CF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Prohlašujeme, </w:t>
            </w:r>
            <w:r w:rsidRPr="00BD18CF">
              <w:rPr>
                <w:rFonts w:ascii="Arial" w:hAnsi="Arial" w:cs="Arial"/>
                <w:sz w:val="20"/>
                <w:szCs w:val="20"/>
              </w:rPr>
              <w:t>že v souladu s podmínkami stanove</w:t>
            </w:r>
            <w:r w:rsidR="00CE1EF7">
              <w:rPr>
                <w:rFonts w:ascii="Arial" w:hAnsi="Arial" w:cs="Arial"/>
                <w:sz w:val="20"/>
                <w:szCs w:val="20"/>
              </w:rPr>
              <w:t xml:space="preserve">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t>a prokázání splnění kvalifikace nabízíme poskytnutí služby, která je předmětem této veřejné zakázky.</w:t>
            </w:r>
          </w:p>
          <w:p w14:paraId="24FF9095" w14:textId="77777777" w:rsidR="00215255" w:rsidRDefault="00215255" w:rsidP="00F472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5A60F8" w14:textId="77777777" w:rsidR="00215255" w:rsidRPr="00BD18CF" w:rsidRDefault="00215255" w:rsidP="00F472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63BBA" w:rsidRPr="00BD18CF" w14:paraId="461D310F" w14:textId="77777777" w:rsidTr="00E80D07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E7778FC" w14:textId="77777777" w:rsidR="00C63BBA" w:rsidRPr="00FD5653" w:rsidRDefault="00C63BBA" w:rsidP="00F47224">
            <w:pPr>
              <w:pStyle w:val="Stednmka21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54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9DF03" w14:textId="3212760D" w:rsidR="00C63BBA" w:rsidRPr="00FD5653" w:rsidRDefault="00C63BBA" w:rsidP="00F4722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 xml:space="preserve">Cena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s </w:t>
            </w: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</w:tr>
      <w:tr w:rsidR="00C63BBA" w:rsidRPr="00BD18CF" w14:paraId="0A620EE4" w14:textId="77777777" w:rsidTr="00C63BBA">
        <w:trPr>
          <w:cantSplit/>
          <w:trHeight w:val="711"/>
        </w:trPr>
        <w:tc>
          <w:tcPr>
            <w:tcW w:w="3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EFE46A" w14:textId="0A6373BE" w:rsidR="00C63BBA" w:rsidRPr="00F513A3" w:rsidRDefault="00C63BBA" w:rsidP="00F47224">
            <w:pPr>
              <w:pStyle w:val="Stednmka21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4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50B5FA" w14:textId="64E82AF9" w:rsidR="00C63BBA" w:rsidRPr="00C63BBA" w:rsidRDefault="00C63BBA" w:rsidP="00F47224">
            <w:pPr>
              <w:pStyle w:val="Nadpis5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cs-CZ"/>
              </w:rPr>
            </w:pPr>
            <w:r w:rsidRPr="00C63BBA"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  <w:t>650.000,- Kč</w:t>
            </w:r>
          </w:p>
        </w:tc>
      </w:tr>
    </w:tbl>
    <w:p w14:paraId="6EE1F6D9" w14:textId="77777777" w:rsidR="00215255" w:rsidRDefault="00215255" w:rsidP="00215255">
      <w:pPr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14:paraId="6DC7E19C" w14:textId="77777777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</w:t>
      </w:r>
      <w:r>
        <w:rPr>
          <w:rFonts w:ascii="Arial" w:hAnsi="Arial" w:cs="Arial"/>
          <w:sz w:val="20"/>
          <w:szCs w:val="20"/>
        </w:rPr>
        <w:t>stanovena zadavatelem na</w:t>
      </w:r>
      <w:r w:rsidRPr="003F18C8">
        <w:rPr>
          <w:rFonts w:ascii="Arial" w:hAnsi="Arial" w:cs="Arial"/>
          <w:sz w:val="20"/>
          <w:szCs w:val="20"/>
        </w:rPr>
        <w:t> 60</w:t>
      </w:r>
      <w:r w:rsidRPr="003F18C8">
        <w:rPr>
          <w:rFonts w:ascii="Arial" w:hAnsi="Arial" w:cs="Arial"/>
          <w:b/>
          <w:sz w:val="20"/>
          <w:szCs w:val="20"/>
        </w:rPr>
        <w:t xml:space="preserve"> </w:t>
      </w:r>
      <w:r w:rsidRPr="00BD18CF">
        <w:rPr>
          <w:rFonts w:ascii="Arial" w:hAnsi="Arial" w:cs="Arial"/>
          <w:sz w:val="20"/>
          <w:szCs w:val="20"/>
        </w:rPr>
        <w:t xml:space="preserve">dnů a počíná běžet od uplynutí posledního dne lhůty pro podání nabídek. Zadávací lhůta se prodlužuje </w:t>
      </w:r>
      <w:r>
        <w:rPr>
          <w:rFonts w:ascii="Arial" w:hAnsi="Arial" w:cs="Arial"/>
          <w:sz w:val="20"/>
          <w:szCs w:val="20"/>
        </w:rPr>
        <w:t>dodavatelů</w:t>
      </w:r>
      <w:r w:rsidRPr="00BD18CF">
        <w:rPr>
          <w:rFonts w:ascii="Arial" w:hAnsi="Arial" w:cs="Arial"/>
          <w:sz w:val="20"/>
          <w:szCs w:val="20"/>
        </w:rPr>
        <w:t xml:space="preserve">m, s nimiž může zadavatel v souladu se Zákonem uzavřít smlouvu, až do doby uzavření smlouvy </w:t>
      </w:r>
      <w:r>
        <w:rPr>
          <w:rFonts w:ascii="Arial" w:hAnsi="Arial" w:cs="Arial"/>
          <w:sz w:val="20"/>
          <w:szCs w:val="20"/>
        </w:rPr>
        <w:t xml:space="preserve">nebo </w:t>
      </w:r>
      <w:r w:rsidRPr="00BD18CF">
        <w:rPr>
          <w:rFonts w:ascii="Arial" w:hAnsi="Arial" w:cs="Arial"/>
          <w:sz w:val="20"/>
          <w:szCs w:val="20"/>
        </w:rPr>
        <w:t>do zrušení zadávacího řízení.</w:t>
      </w:r>
    </w:p>
    <w:p w14:paraId="28270466" w14:textId="77777777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>
        <w:rPr>
          <w:rFonts w:ascii="Arial" w:hAnsi="Arial" w:cs="Arial"/>
          <w:sz w:val="20"/>
          <w:szCs w:val="20"/>
        </w:rPr>
        <w:t>neúčastníme ve 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7BE09817" w14:textId="77777777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72379ECB" w14:textId="77777777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5AD3B613" w14:textId="77777777" w:rsidR="00215255" w:rsidRPr="00BD18CF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14:paraId="06FCD923" w14:textId="77777777" w:rsidR="00215255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2D22CC36" w14:textId="77777777" w:rsidR="00215255" w:rsidRPr="00BD18CF" w:rsidRDefault="00215255" w:rsidP="00215255">
      <w:pPr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14:paraId="2B010BCF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  <w:lang w:eastAsia="cs-CZ"/>
        </w:rPr>
      </w:pPr>
    </w:p>
    <w:p w14:paraId="622ED605" w14:textId="77777777" w:rsidR="00215255" w:rsidRPr="00BE7A67" w:rsidRDefault="00215255" w:rsidP="00215255">
      <w:pPr>
        <w:jc w:val="both"/>
        <w:rPr>
          <w:rFonts w:ascii="Arial" w:hAnsi="Arial" w:cs="Arial"/>
          <w:sz w:val="20"/>
          <w:szCs w:val="20"/>
          <w:lang w:eastAsia="cs-CZ"/>
        </w:rPr>
      </w:pPr>
    </w:p>
    <w:p w14:paraId="39D56525" w14:textId="2FBC233E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CE1EF7">
        <w:rPr>
          <w:rFonts w:ascii="Arial" w:hAnsi="Arial" w:cs="Arial"/>
          <w:sz w:val="20"/>
          <w:szCs w:val="20"/>
        </w:rPr>
        <w:t>202</w:t>
      </w:r>
      <w:r w:rsidR="00C63BBA">
        <w:rPr>
          <w:rFonts w:ascii="Arial" w:hAnsi="Arial" w:cs="Arial"/>
          <w:sz w:val="20"/>
          <w:szCs w:val="20"/>
        </w:rPr>
        <w:t>2</w:t>
      </w:r>
    </w:p>
    <w:p w14:paraId="4A96026D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77E7DC19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14F39662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5FDCE546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385486B2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1DC03375" w14:textId="77777777" w:rsidR="00215255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7182CC58" w14:textId="77777777" w:rsidR="00215255" w:rsidRPr="00BD18CF" w:rsidRDefault="00215255" w:rsidP="00215255">
      <w:pPr>
        <w:jc w:val="both"/>
        <w:rPr>
          <w:rFonts w:ascii="Arial" w:hAnsi="Arial" w:cs="Arial"/>
          <w:sz w:val="20"/>
          <w:szCs w:val="20"/>
        </w:rPr>
      </w:pPr>
    </w:p>
    <w:p w14:paraId="41E638B1" w14:textId="77777777" w:rsidR="00215255" w:rsidRPr="00BD18CF" w:rsidRDefault="00215255" w:rsidP="00215255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3819A75B" w14:textId="77777777" w:rsidR="00215255" w:rsidRPr="00BD18CF" w:rsidRDefault="00215255" w:rsidP="00215255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14:paraId="4B362BB8" w14:textId="77777777" w:rsidR="00215255" w:rsidRPr="00BD18CF" w:rsidRDefault="00215255" w:rsidP="00215255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oprávněného zástupce </w:t>
      </w:r>
      <w:r>
        <w:rPr>
          <w:rFonts w:ascii="Arial" w:hAnsi="Arial" w:cs="Arial"/>
          <w:sz w:val="20"/>
          <w:szCs w:val="20"/>
        </w:rPr>
        <w:t>dodavatele</w:t>
      </w:r>
    </w:p>
    <w:p w14:paraId="78380DA1" w14:textId="77777777" w:rsidR="00215255" w:rsidRPr="00BD18CF" w:rsidRDefault="00215255" w:rsidP="00215255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2363534B" w14:textId="77777777" w:rsidR="00215255" w:rsidRDefault="00215255" w:rsidP="00215255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47F2150" w14:textId="77777777" w:rsidR="00215255" w:rsidRDefault="00215255" w:rsidP="00215255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0F6CEF25" w14:textId="788BEA1B" w:rsidR="008029C7" w:rsidRPr="00AF0E2E" w:rsidRDefault="00215255" w:rsidP="00123FC4">
      <w:pPr>
        <w:jc w:val="both"/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8029C7" w:rsidRPr="00AF0E2E" w:rsidSect="00DE45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37300D" w14:textId="77777777" w:rsidR="003C24E1" w:rsidRDefault="003C24E1" w:rsidP="006A4E7B">
      <w:pPr>
        <w:spacing w:line="240" w:lineRule="auto"/>
      </w:pPr>
      <w:r>
        <w:separator/>
      </w:r>
    </w:p>
  </w:endnote>
  <w:endnote w:type="continuationSeparator" w:id="0">
    <w:p w14:paraId="2016A2EE" w14:textId="77777777" w:rsidR="003C24E1" w:rsidRDefault="003C24E1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AF81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4EB7E9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637EBD7E" wp14:editId="10387447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578578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26A705CD" wp14:editId="70964BDB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9013EB" w14:textId="77777777" w:rsidR="003C24E1" w:rsidRDefault="003C24E1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33F3DF5B" w14:textId="77777777" w:rsidR="003C24E1" w:rsidRDefault="003C24E1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79F41" w14:textId="77777777" w:rsidR="007E43E4" w:rsidRDefault="00F37EA3">
    <w:pPr>
      <w:pStyle w:val="Zhlav"/>
    </w:pPr>
    <w:r>
      <w:rPr>
        <w:noProof/>
        <w:lang w:eastAsia="cs-CZ"/>
      </w:rPr>
      <w:pict w14:anchorId="58AF6F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3F3DCF" w14:textId="2B64C1B9" w:rsidR="008029C7" w:rsidRDefault="007547E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D55FD55" wp14:editId="0E31E682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1D6B20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6E492AD" wp14:editId="484E8BF4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0F2B9FE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DBC6CC" wp14:editId="0F6652A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F6E938" w14:textId="112E6545" w:rsidR="005A4F91" w:rsidRDefault="007547E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0D171AD" wp14:editId="0E092DCA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3F84CC7D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5E02E84A" wp14:editId="3E05A23B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78D34B9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096550C" wp14:editId="124971F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15AA2"/>
    <w:multiLevelType w:val="hybridMultilevel"/>
    <w:tmpl w:val="03A41A52"/>
    <w:lvl w:ilvl="0" w:tplc="CE0A0F1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1896"/>
    <w:multiLevelType w:val="hybridMultilevel"/>
    <w:tmpl w:val="ABB01A68"/>
    <w:lvl w:ilvl="0" w:tplc="0405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A767427"/>
    <w:multiLevelType w:val="multilevel"/>
    <w:tmpl w:val="E4DC4E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426C0C"/>
    <w:multiLevelType w:val="multilevel"/>
    <w:tmpl w:val="717032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33724"/>
    <w:multiLevelType w:val="multilevel"/>
    <w:tmpl w:val="3494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B0D34"/>
    <w:multiLevelType w:val="hybridMultilevel"/>
    <w:tmpl w:val="90023A1E"/>
    <w:lvl w:ilvl="0" w:tplc="3236A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B0C04"/>
    <w:multiLevelType w:val="hybridMultilevel"/>
    <w:tmpl w:val="56B853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462BC"/>
    <w:multiLevelType w:val="hybridMultilevel"/>
    <w:tmpl w:val="32D818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446A6BE7"/>
    <w:multiLevelType w:val="hybridMultilevel"/>
    <w:tmpl w:val="B53A2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65A20"/>
    <w:multiLevelType w:val="hybridMultilevel"/>
    <w:tmpl w:val="E92843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4" w15:restartNumberingAfterBreak="0">
    <w:nsid w:val="4DD94146"/>
    <w:multiLevelType w:val="hybridMultilevel"/>
    <w:tmpl w:val="9B42C7CC"/>
    <w:lvl w:ilvl="0" w:tplc="3236A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A41E4F"/>
    <w:multiLevelType w:val="multilevel"/>
    <w:tmpl w:val="007CE85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upp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2"/>
  </w:num>
  <w:num w:numId="5">
    <w:abstractNumId w:val="14"/>
  </w:num>
  <w:num w:numId="6">
    <w:abstractNumId w:val="16"/>
  </w:num>
  <w:num w:numId="7">
    <w:abstractNumId w:val="8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9"/>
  </w:num>
  <w:num w:numId="15">
    <w:abstractNumId w:val="0"/>
  </w:num>
  <w:num w:numId="16">
    <w:abstractNumId w:val="11"/>
  </w:num>
  <w:num w:numId="1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048F"/>
    <w:rsid w:val="000154B9"/>
    <w:rsid w:val="00030B42"/>
    <w:rsid w:val="00052404"/>
    <w:rsid w:val="000603CF"/>
    <w:rsid w:val="00063127"/>
    <w:rsid w:val="00070999"/>
    <w:rsid w:val="00083F9C"/>
    <w:rsid w:val="0009307D"/>
    <w:rsid w:val="000931DC"/>
    <w:rsid w:val="00096553"/>
    <w:rsid w:val="000A42DC"/>
    <w:rsid w:val="000B4008"/>
    <w:rsid w:val="000C5053"/>
    <w:rsid w:val="000D0213"/>
    <w:rsid w:val="000E246A"/>
    <w:rsid w:val="000F720E"/>
    <w:rsid w:val="00123FC4"/>
    <w:rsid w:val="001337F2"/>
    <w:rsid w:val="0014134A"/>
    <w:rsid w:val="001416D1"/>
    <w:rsid w:val="0014214F"/>
    <w:rsid w:val="00145CB3"/>
    <w:rsid w:val="00174382"/>
    <w:rsid w:val="00180A92"/>
    <w:rsid w:val="00182CA1"/>
    <w:rsid w:val="00187903"/>
    <w:rsid w:val="00197BC2"/>
    <w:rsid w:val="001B384A"/>
    <w:rsid w:val="001D09BF"/>
    <w:rsid w:val="001E65FF"/>
    <w:rsid w:val="002006E6"/>
    <w:rsid w:val="002050BD"/>
    <w:rsid w:val="00215255"/>
    <w:rsid w:val="00225CE2"/>
    <w:rsid w:val="002360A7"/>
    <w:rsid w:val="00243C92"/>
    <w:rsid w:val="002653B9"/>
    <w:rsid w:val="00265AD1"/>
    <w:rsid w:val="00275EB4"/>
    <w:rsid w:val="00283D7B"/>
    <w:rsid w:val="00297CFC"/>
    <w:rsid w:val="002A058B"/>
    <w:rsid w:val="002A19AD"/>
    <w:rsid w:val="002B0EF3"/>
    <w:rsid w:val="002B3A17"/>
    <w:rsid w:val="002C0647"/>
    <w:rsid w:val="002C59DA"/>
    <w:rsid w:val="002D0A94"/>
    <w:rsid w:val="00306780"/>
    <w:rsid w:val="00315342"/>
    <w:rsid w:val="00317A23"/>
    <w:rsid w:val="00331481"/>
    <w:rsid w:val="00333615"/>
    <w:rsid w:val="003355D5"/>
    <w:rsid w:val="00344582"/>
    <w:rsid w:val="00351E46"/>
    <w:rsid w:val="00373135"/>
    <w:rsid w:val="00373247"/>
    <w:rsid w:val="0038339F"/>
    <w:rsid w:val="00390E54"/>
    <w:rsid w:val="003A18C8"/>
    <w:rsid w:val="003A2C1C"/>
    <w:rsid w:val="003A36B8"/>
    <w:rsid w:val="003C05A3"/>
    <w:rsid w:val="003C11E5"/>
    <w:rsid w:val="003C24E1"/>
    <w:rsid w:val="003C3D0E"/>
    <w:rsid w:val="003C6ADF"/>
    <w:rsid w:val="003D31DF"/>
    <w:rsid w:val="003F6C3A"/>
    <w:rsid w:val="00406C5D"/>
    <w:rsid w:val="0041519A"/>
    <w:rsid w:val="00442A22"/>
    <w:rsid w:val="00450E9F"/>
    <w:rsid w:val="00463014"/>
    <w:rsid w:val="0047705F"/>
    <w:rsid w:val="00487B44"/>
    <w:rsid w:val="004D3F9B"/>
    <w:rsid w:val="00500CC5"/>
    <w:rsid w:val="005018D6"/>
    <w:rsid w:val="0050508E"/>
    <w:rsid w:val="00506D26"/>
    <w:rsid w:val="00515B20"/>
    <w:rsid w:val="00521FE0"/>
    <w:rsid w:val="0052541A"/>
    <w:rsid w:val="00547578"/>
    <w:rsid w:val="00547A4A"/>
    <w:rsid w:val="00552978"/>
    <w:rsid w:val="005653C1"/>
    <w:rsid w:val="00567889"/>
    <w:rsid w:val="00580CFE"/>
    <w:rsid w:val="005A4F91"/>
    <w:rsid w:val="005E516C"/>
    <w:rsid w:val="005E6F56"/>
    <w:rsid w:val="005F0BB2"/>
    <w:rsid w:val="005F5EA8"/>
    <w:rsid w:val="00636784"/>
    <w:rsid w:val="00661625"/>
    <w:rsid w:val="00663219"/>
    <w:rsid w:val="00664B18"/>
    <w:rsid w:val="00670E9A"/>
    <w:rsid w:val="006756F4"/>
    <w:rsid w:val="006817AE"/>
    <w:rsid w:val="006859B5"/>
    <w:rsid w:val="006A0E0A"/>
    <w:rsid w:val="006A4E7B"/>
    <w:rsid w:val="006B2350"/>
    <w:rsid w:val="006D6B59"/>
    <w:rsid w:val="00700048"/>
    <w:rsid w:val="00720C71"/>
    <w:rsid w:val="00721F0C"/>
    <w:rsid w:val="00722664"/>
    <w:rsid w:val="00725386"/>
    <w:rsid w:val="0073367B"/>
    <w:rsid w:val="007547EE"/>
    <w:rsid w:val="007754E6"/>
    <w:rsid w:val="007917CF"/>
    <w:rsid w:val="007A18CB"/>
    <w:rsid w:val="007A28E6"/>
    <w:rsid w:val="007B70A8"/>
    <w:rsid w:val="007C009D"/>
    <w:rsid w:val="007C2095"/>
    <w:rsid w:val="007D43E9"/>
    <w:rsid w:val="007E43E4"/>
    <w:rsid w:val="008029C7"/>
    <w:rsid w:val="00807294"/>
    <w:rsid w:val="0083686E"/>
    <w:rsid w:val="0084479B"/>
    <w:rsid w:val="008A000F"/>
    <w:rsid w:val="008B5CBA"/>
    <w:rsid w:val="008C5DBD"/>
    <w:rsid w:val="008D7C11"/>
    <w:rsid w:val="008F5F85"/>
    <w:rsid w:val="009034B1"/>
    <w:rsid w:val="00907216"/>
    <w:rsid w:val="009128DA"/>
    <w:rsid w:val="00921838"/>
    <w:rsid w:val="00927FA6"/>
    <w:rsid w:val="0094298A"/>
    <w:rsid w:val="00960F1A"/>
    <w:rsid w:val="0096222B"/>
    <w:rsid w:val="00967021"/>
    <w:rsid w:val="0098568C"/>
    <w:rsid w:val="009B4D29"/>
    <w:rsid w:val="009C218F"/>
    <w:rsid w:val="00A34D0A"/>
    <w:rsid w:val="00A41233"/>
    <w:rsid w:val="00A43FEB"/>
    <w:rsid w:val="00A51903"/>
    <w:rsid w:val="00A60842"/>
    <w:rsid w:val="00A95C9B"/>
    <w:rsid w:val="00AB4609"/>
    <w:rsid w:val="00AC0532"/>
    <w:rsid w:val="00AC4DD4"/>
    <w:rsid w:val="00AF0E2E"/>
    <w:rsid w:val="00B04A4C"/>
    <w:rsid w:val="00B11C15"/>
    <w:rsid w:val="00B14A97"/>
    <w:rsid w:val="00B15AF1"/>
    <w:rsid w:val="00B26DD3"/>
    <w:rsid w:val="00B27A40"/>
    <w:rsid w:val="00B60290"/>
    <w:rsid w:val="00B62E98"/>
    <w:rsid w:val="00B63637"/>
    <w:rsid w:val="00B70208"/>
    <w:rsid w:val="00BA4D0A"/>
    <w:rsid w:val="00BA74E4"/>
    <w:rsid w:val="00BC19A7"/>
    <w:rsid w:val="00BC4BE6"/>
    <w:rsid w:val="00BE2EF6"/>
    <w:rsid w:val="00BE7EDE"/>
    <w:rsid w:val="00BF489D"/>
    <w:rsid w:val="00BF6346"/>
    <w:rsid w:val="00C10DC2"/>
    <w:rsid w:val="00C201FC"/>
    <w:rsid w:val="00C41975"/>
    <w:rsid w:val="00C60D90"/>
    <w:rsid w:val="00C63BBA"/>
    <w:rsid w:val="00C74D77"/>
    <w:rsid w:val="00C80578"/>
    <w:rsid w:val="00C84E4C"/>
    <w:rsid w:val="00C925FF"/>
    <w:rsid w:val="00CA766B"/>
    <w:rsid w:val="00CE1EF7"/>
    <w:rsid w:val="00CE6B4F"/>
    <w:rsid w:val="00CF40F1"/>
    <w:rsid w:val="00CF5B47"/>
    <w:rsid w:val="00D1582C"/>
    <w:rsid w:val="00D16DBE"/>
    <w:rsid w:val="00D32D2C"/>
    <w:rsid w:val="00D506E8"/>
    <w:rsid w:val="00D63E74"/>
    <w:rsid w:val="00D6607C"/>
    <w:rsid w:val="00D72000"/>
    <w:rsid w:val="00D8159D"/>
    <w:rsid w:val="00DA104A"/>
    <w:rsid w:val="00DA152E"/>
    <w:rsid w:val="00DB562C"/>
    <w:rsid w:val="00DC1260"/>
    <w:rsid w:val="00DC5CEC"/>
    <w:rsid w:val="00DD0DD8"/>
    <w:rsid w:val="00DE45C4"/>
    <w:rsid w:val="00E0094F"/>
    <w:rsid w:val="00E03503"/>
    <w:rsid w:val="00E03E3C"/>
    <w:rsid w:val="00E13382"/>
    <w:rsid w:val="00E34DC3"/>
    <w:rsid w:val="00E4733B"/>
    <w:rsid w:val="00E64D95"/>
    <w:rsid w:val="00E7125E"/>
    <w:rsid w:val="00E72165"/>
    <w:rsid w:val="00E779A6"/>
    <w:rsid w:val="00E77C68"/>
    <w:rsid w:val="00EB165C"/>
    <w:rsid w:val="00EB5247"/>
    <w:rsid w:val="00F32E42"/>
    <w:rsid w:val="00F34B07"/>
    <w:rsid w:val="00F37EA3"/>
    <w:rsid w:val="00F47833"/>
    <w:rsid w:val="00F85DD7"/>
    <w:rsid w:val="00F93D0D"/>
    <w:rsid w:val="00FA5E5B"/>
    <w:rsid w:val="00FB7FE2"/>
    <w:rsid w:val="00FC01F6"/>
    <w:rsid w:val="00FF0C2A"/>
    <w:rsid w:val="00FF2420"/>
    <w:rsid w:val="00FF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7D31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52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0000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rsid w:val="0001048F"/>
    <w:pPr>
      <w:numPr>
        <w:numId w:val="1"/>
      </w:num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rsid w:val="000104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73247"/>
    <w:rPr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37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165C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EB165C"/>
    <w:rPr>
      <w:rFonts w:ascii="Calibri" w:eastAsia="Batang" w:hAnsi="Calibri" w:cs="Times New Roman"/>
      <w:b/>
      <w:bCs/>
      <w:sz w:val="20"/>
      <w:szCs w:val="20"/>
      <w:lang w:eastAsia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5255"/>
    <w:rPr>
      <w:rFonts w:asciiTheme="majorHAnsi" w:eastAsiaTheme="majorEastAsia" w:hAnsiTheme="majorHAnsi" w:cstheme="majorBidi"/>
      <w:color w:val="BF0000" w:themeColor="accent1" w:themeShade="BF"/>
      <w:sz w:val="18"/>
    </w:rPr>
  </w:style>
  <w:style w:type="paragraph" w:customStyle="1" w:styleId="Stednmka21">
    <w:name w:val="Střední mřížka 21"/>
    <w:qFormat/>
    <w:rsid w:val="0021525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9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BE6B0A-EA12-4FA7-AC7C-033C84B23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455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2022-06-13T06:53:00Z</dcterms:created>
  <dcterms:modified xsi:type="dcterms:W3CDTF">2022-06-13T06:53:00Z</dcterms:modified>
</cp:coreProperties>
</file>