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4ED69" w14:textId="7D846642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33377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60D1DB29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E11BFC">
        <w:rPr>
          <w:rFonts w:ascii="Times New Roman" w:hAnsi="Times New Roman" w:cs="Times New Roman"/>
          <w:sz w:val="24"/>
          <w:szCs w:val="24"/>
        </w:rPr>
        <w:t>2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1F8FA4EC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E11BFC">
        <w:rPr>
          <w:rFonts w:ascii="Times New Roman" w:hAnsi="Times New Roman" w:cs="Times New Roman"/>
          <w:sz w:val="24"/>
          <w:szCs w:val="24"/>
        </w:rPr>
        <w:t>2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5053FE9D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E11BFC">
        <w:rPr>
          <w:rFonts w:ascii="Times New Roman" w:hAnsi="Times New Roman" w:cs="Times New Roman"/>
          <w:sz w:val="22"/>
        </w:rPr>
        <w:t>2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FB0A8" w14:textId="77777777" w:rsidR="00FB4D16" w:rsidRDefault="00FB4D16" w:rsidP="006A4E7B">
      <w:pPr>
        <w:spacing w:line="240" w:lineRule="auto"/>
      </w:pPr>
      <w:r>
        <w:separator/>
      </w:r>
    </w:p>
  </w:endnote>
  <w:endnote w:type="continuationSeparator" w:id="0">
    <w:p w14:paraId="61E7946B" w14:textId="77777777" w:rsidR="00FB4D16" w:rsidRDefault="00FB4D1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42DAD" w14:textId="77777777" w:rsidR="00FB4D16" w:rsidRDefault="00FB4D1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5A23F935" w14:textId="77777777" w:rsidR="00FB4D16" w:rsidRDefault="00FB4D1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0E44" w14:textId="77777777" w:rsidR="007E43E4" w:rsidRDefault="00FB4D16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2022-05-04T13:23:00Z</dcterms:created>
  <dcterms:modified xsi:type="dcterms:W3CDTF">2022-06-13T07:43:00Z</dcterms:modified>
</cp:coreProperties>
</file>