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60D1DB29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E11BFC">
        <w:rPr>
          <w:rFonts w:ascii="Times New Roman" w:hAnsi="Times New Roman" w:cs="Times New Roman"/>
          <w:sz w:val="24"/>
          <w:szCs w:val="24"/>
        </w:rPr>
        <w:t>2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1F8FA4EC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E11BFC">
        <w:rPr>
          <w:rFonts w:ascii="Times New Roman" w:hAnsi="Times New Roman" w:cs="Times New Roman"/>
          <w:sz w:val="24"/>
          <w:szCs w:val="24"/>
        </w:rPr>
        <w:t>2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053FE9D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E11BFC">
        <w:rPr>
          <w:rFonts w:ascii="Times New Roman" w:hAnsi="Times New Roman" w:cs="Times New Roman"/>
          <w:sz w:val="22"/>
        </w:rPr>
        <w:t>2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FB0A8" w14:textId="77777777" w:rsidR="00FB4D16" w:rsidRDefault="00FB4D16" w:rsidP="006A4E7B">
      <w:pPr>
        <w:spacing w:line="240" w:lineRule="auto"/>
      </w:pPr>
      <w:r>
        <w:separator/>
      </w:r>
    </w:p>
  </w:endnote>
  <w:endnote w:type="continuationSeparator" w:id="0">
    <w:p w14:paraId="61E7946B" w14:textId="77777777" w:rsidR="00FB4D16" w:rsidRDefault="00FB4D1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42DAD" w14:textId="77777777" w:rsidR="00FB4D16" w:rsidRDefault="00FB4D1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A23F935" w14:textId="77777777" w:rsidR="00FB4D16" w:rsidRDefault="00FB4D1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3A4931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7F4436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2022-06-13T11:35:00Z</dcterms:created>
  <dcterms:modified xsi:type="dcterms:W3CDTF">2022-06-13T11:35:00Z</dcterms:modified>
</cp:coreProperties>
</file>