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196F9BCB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7713B7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07DD688" w:rsidR="0044197E" w:rsidRPr="006347CE" w:rsidRDefault="007713B7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Brněnské Vánoce 2022 – „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Vratné obaly</w:t>
      </w:r>
      <w:r w:rsidR="0044197E" w:rsidRPr="007713B7">
        <w:rPr>
          <w:rFonts w:ascii="Times New Roman" w:hAnsi="Times New Roman" w:cs="Times New Roman"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75AC5D77" w14:textId="73F3E5E3" w:rsidR="008B5477" w:rsidRPr="008B5477" w:rsidRDefault="009B2C63" w:rsidP="008B5477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8B5477">
        <w:rPr>
          <w:rFonts w:ascii="Times New Roman" w:hAnsi="Times New Roman" w:cs="Times New Roman"/>
          <w:sz w:val="24"/>
          <w:szCs w:val="24"/>
        </w:rPr>
        <w:t>do …………………………………………………………</w:t>
      </w:r>
      <w:proofErr w:type="gramStart"/>
      <w:r w:rsidR="008B5477">
        <w:rPr>
          <w:rFonts w:ascii="Times New Roman" w:hAnsi="Times New Roman" w:cs="Times New Roman"/>
          <w:sz w:val="24"/>
          <w:szCs w:val="24"/>
        </w:rPr>
        <w:t>…...</w:t>
      </w:r>
      <w:proofErr w:type="gramEnd"/>
    </w:p>
    <w:p w14:paraId="1F6E3141" w14:textId="2A9FD1F4" w:rsidR="009B2C63" w:rsidRPr="006347CE" w:rsidRDefault="009B2C63" w:rsidP="008B5477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8B5477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053FE9D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11BFC">
        <w:rPr>
          <w:rFonts w:ascii="Times New Roman" w:hAnsi="Times New Roman" w:cs="Times New Roman"/>
          <w:sz w:val="22"/>
        </w:rPr>
        <w:t>2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FD565C" w14:textId="77777777" w:rsidR="00752005" w:rsidRDefault="00752005" w:rsidP="006A4E7B">
      <w:pPr>
        <w:spacing w:line="240" w:lineRule="auto"/>
      </w:pPr>
      <w:r>
        <w:separator/>
      </w:r>
    </w:p>
  </w:endnote>
  <w:endnote w:type="continuationSeparator" w:id="0">
    <w:p w14:paraId="7B166BB1" w14:textId="77777777" w:rsidR="00752005" w:rsidRDefault="0075200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D952C" w14:textId="77777777" w:rsidR="00752005" w:rsidRDefault="0075200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7884344" w14:textId="77777777" w:rsidR="00752005" w:rsidRDefault="0075200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752005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52005"/>
    <w:rsid w:val="007713B7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477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430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2022-08-17T13:39:00Z</dcterms:created>
  <dcterms:modified xsi:type="dcterms:W3CDTF">2022-08-17T13:40:00Z</dcterms:modified>
</cp:coreProperties>
</file>