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4ED69" w14:textId="196F9BCB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7713B7">
        <w:rPr>
          <w:rFonts w:ascii="Times New Roman" w:hAnsi="Times New Roman" w:cs="Times New Roman"/>
          <w:sz w:val="24"/>
          <w:szCs w:val="24"/>
        </w:rPr>
        <w:t>2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4A48EED7" w:rsidR="0044197E" w:rsidRPr="006347CE" w:rsidRDefault="00565240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Brněnské Vánoce 2023</w:t>
      </w:r>
      <w:r w:rsidR="007713B7">
        <w:rPr>
          <w:rFonts w:ascii="Times New Roman" w:hAnsi="Times New Roman" w:cs="Times New Roman"/>
          <w:sz w:val="24"/>
          <w:szCs w:val="24"/>
        </w:rPr>
        <w:t xml:space="preserve"> – „Vratné obaly</w:t>
      </w:r>
      <w:r w:rsidR="0044197E" w:rsidRPr="007713B7">
        <w:rPr>
          <w:rFonts w:ascii="Times New Roman" w:hAnsi="Times New Roman" w:cs="Times New Roman"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75AC5D77" w14:textId="73F3E5E3" w:rsidR="008B5477" w:rsidRPr="008B5477" w:rsidRDefault="009B2C63" w:rsidP="008B5477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8B5477">
        <w:rPr>
          <w:rFonts w:ascii="Times New Roman" w:hAnsi="Times New Roman" w:cs="Times New Roman"/>
          <w:sz w:val="24"/>
          <w:szCs w:val="24"/>
        </w:rPr>
        <w:t>do …………………………………………………………</w:t>
      </w:r>
      <w:proofErr w:type="gramStart"/>
      <w:r w:rsidR="008B5477">
        <w:rPr>
          <w:rFonts w:ascii="Times New Roman" w:hAnsi="Times New Roman" w:cs="Times New Roman"/>
          <w:sz w:val="24"/>
          <w:szCs w:val="24"/>
        </w:rPr>
        <w:t>…...</w:t>
      </w:r>
      <w:proofErr w:type="gramEnd"/>
    </w:p>
    <w:p w14:paraId="1F6E3141" w14:textId="2A9FD1F4" w:rsidR="009B2C63" w:rsidRPr="006347CE" w:rsidRDefault="009B2C63" w:rsidP="008B5477">
      <w:pPr>
        <w:pStyle w:val="Odstavecseseznamem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8B5477">
      <w:pPr>
        <w:pStyle w:val="Odstavecseseznamem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66EFAD84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565240">
        <w:rPr>
          <w:rFonts w:ascii="Times New Roman" w:hAnsi="Times New Roman" w:cs="Times New Roman"/>
          <w:sz w:val="22"/>
        </w:rPr>
        <w:t>3</w:t>
      </w:r>
      <w:bookmarkStart w:id="1" w:name="_GoBack"/>
      <w:bookmarkEnd w:id="1"/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>podpis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83639C" w14:textId="77777777" w:rsidR="001C7586" w:rsidRDefault="001C7586" w:rsidP="006A4E7B">
      <w:pPr>
        <w:spacing w:line="240" w:lineRule="auto"/>
      </w:pPr>
      <w:r>
        <w:separator/>
      </w:r>
    </w:p>
  </w:endnote>
  <w:endnote w:type="continuationSeparator" w:id="0">
    <w:p w14:paraId="71787100" w14:textId="77777777" w:rsidR="001C7586" w:rsidRDefault="001C7586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753025" w14:textId="77777777" w:rsidR="001C7586" w:rsidRDefault="001C7586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63DAA9F2" w14:textId="77777777" w:rsidR="001C7586" w:rsidRDefault="001C7586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C0E44" w14:textId="77777777" w:rsidR="007E43E4" w:rsidRDefault="001C7586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="http://schemas.microsoft.com/office/word/2018/wordml" xmlns:w16cex="http://schemas.microsoft.com/office/word/2018/wordml/cex"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="http://schemas.microsoft.com/office/word/2018/wordml" xmlns:w16cex="http://schemas.microsoft.com/office/word/2018/wordml/cex"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="http://schemas.microsoft.com/office/word/2018/wordml" xmlns:w16cex="http://schemas.microsoft.com/office/word/2018/wordml/cex"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="http://schemas.microsoft.com/office/word/2018/wordml" xmlns:w16cex="http://schemas.microsoft.com/office/word/2018/wordml/cex"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51479"/>
    <w:rsid w:val="001547DE"/>
    <w:rsid w:val="00174382"/>
    <w:rsid w:val="00180A92"/>
    <w:rsid w:val="00182CA1"/>
    <w:rsid w:val="00187903"/>
    <w:rsid w:val="00197BC2"/>
    <w:rsid w:val="001C7586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5240"/>
    <w:rsid w:val="005653C1"/>
    <w:rsid w:val="00567889"/>
    <w:rsid w:val="00594965"/>
    <w:rsid w:val="005A4F91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52005"/>
    <w:rsid w:val="007713B7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B0ECB"/>
    <w:rsid w:val="008B5477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430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2022-08-17T13:39:00Z</dcterms:created>
  <dcterms:modified xsi:type="dcterms:W3CDTF">2023-04-20T11:08:00Z</dcterms:modified>
</cp:coreProperties>
</file>