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516A7494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D175E1">
        <w:rPr>
          <w:rFonts w:ascii="Times New Roman" w:hAnsi="Times New Roman" w:cs="Times New Roman"/>
          <w:sz w:val="24"/>
          <w:szCs w:val="24"/>
        </w:rPr>
        <w:t>3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3DF7BEC0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D175E1">
        <w:rPr>
          <w:rFonts w:ascii="Times New Roman" w:hAnsi="Times New Roman" w:cs="Times New Roman"/>
          <w:sz w:val="24"/>
          <w:szCs w:val="24"/>
        </w:rPr>
        <w:t>3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053FE9D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E11BFC">
        <w:rPr>
          <w:rFonts w:ascii="Times New Roman" w:hAnsi="Times New Roman" w:cs="Times New Roman"/>
          <w:sz w:val="22"/>
        </w:rPr>
        <w:t>2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B0A8" w14:textId="77777777" w:rsidR="00FB4D16" w:rsidRDefault="00FB4D16" w:rsidP="006A4E7B">
      <w:pPr>
        <w:spacing w:line="240" w:lineRule="auto"/>
      </w:pPr>
      <w:r>
        <w:separator/>
      </w:r>
    </w:p>
  </w:endnote>
  <w:endnote w:type="continuationSeparator" w:id="0">
    <w:p w14:paraId="61E7946B" w14:textId="77777777" w:rsidR="00FB4D16" w:rsidRDefault="00FB4D1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2DAD" w14:textId="77777777" w:rsidR="00FB4D16" w:rsidRDefault="00FB4D1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A23F935" w14:textId="77777777" w:rsidR="00FB4D16" w:rsidRDefault="00FB4D1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D175E1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2022-06-13T11:35:00Z</dcterms:created>
  <dcterms:modified xsi:type="dcterms:W3CDTF">2023-05-22T10:44:00Z</dcterms:modified>
</cp:coreProperties>
</file>