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36D0DAC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54F776D4" w:rsidR="00560631" w:rsidRPr="00560631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E15383">
        <w:rPr>
          <w:rFonts w:ascii="Times New Roman" w:hAnsi="Times New Roman" w:cs="Times New Roman"/>
          <w:b/>
          <w:bCs/>
          <w:sz w:val="24"/>
          <w:szCs w:val="24"/>
        </w:rPr>
        <w:t>„Ostraha vánočních trhů a funkce správce tržiště</w:t>
      </w:r>
      <w:r w:rsidR="00560631" w:rsidRPr="00560631">
        <w:rPr>
          <w:rFonts w:ascii="Times New Roman" w:hAnsi="Times New Roman" w:cs="Times New Roman"/>
          <w:b/>
          <w:bCs/>
          <w:sz w:val="24"/>
          <w:szCs w:val="24"/>
        </w:rPr>
        <w:t xml:space="preserve"> v rámci </w:t>
      </w:r>
      <w:r w:rsidR="00560631" w:rsidRPr="00560631">
        <w:rPr>
          <w:rStyle w:val="Nadpis4Exact"/>
          <w:rFonts w:ascii="Times New Roman" w:hAnsi="Times New Roman" w:cs="Times New Roman"/>
          <w:bCs w:val="0"/>
          <w:sz w:val="24"/>
          <w:szCs w:val="24"/>
        </w:rPr>
        <w:t>projektu Brněnské Vánoce 2023“</w:t>
      </w:r>
    </w:p>
    <w:p w14:paraId="763AC81A" w14:textId="214199F7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817D3B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7D3B" w:rsidRPr="00817D3B">
        <w:rPr>
          <w:rFonts w:ascii="Times New Roman" w:hAnsi="Times New Roman" w:cs="Times New Roman"/>
          <w:sz w:val="24"/>
          <w:szCs w:val="24"/>
        </w:rPr>
        <w:t>9. 10. 2023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  <w:bookmarkStart w:id="1" w:name="_GoBack"/>
      <w:bookmarkEnd w:id="1"/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25F6C37B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AB33DD">
        <w:rPr>
          <w:rFonts w:ascii="Times New Roman" w:hAnsi="Times New Roman" w:cs="Times New Roman"/>
          <w:sz w:val="22"/>
        </w:rPr>
        <w:t>3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0F33D2" w14:textId="77777777" w:rsidR="0095593B" w:rsidRDefault="0095593B" w:rsidP="006A4E7B">
      <w:pPr>
        <w:spacing w:line="240" w:lineRule="auto"/>
      </w:pPr>
      <w:r>
        <w:separator/>
      </w:r>
    </w:p>
  </w:endnote>
  <w:endnote w:type="continuationSeparator" w:id="0">
    <w:p w14:paraId="536347D9" w14:textId="77777777" w:rsidR="0095593B" w:rsidRDefault="0095593B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5DA6EC" w14:textId="77777777" w:rsidR="0095593B" w:rsidRDefault="0095593B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13087D04" w14:textId="77777777" w:rsidR="0095593B" w:rsidRDefault="0095593B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95593B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0631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17D3B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5593B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438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2023-09-15T10:09:00Z</dcterms:created>
  <dcterms:modified xsi:type="dcterms:W3CDTF">2023-10-09T07:17:00Z</dcterms:modified>
</cp:coreProperties>
</file>