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F7B83C" w14:textId="646E02D4" w:rsidR="00215255" w:rsidRDefault="00215255" w:rsidP="00215255">
      <w:pPr>
        <w:spacing w:before="6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Příloha č. </w:t>
      </w:r>
      <w:r w:rsidR="00CE644F">
        <w:rPr>
          <w:rFonts w:ascii="Arial" w:hAnsi="Arial" w:cs="Arial"/>
          <w:sz w:val="22"/>
        </w:rPr>
        <w:t>2</w:t>
      </w:r>
    </w:p>
    <w:p w14:paraId="4863C225" w14:textId="77777777" w:rsidR="00215255" w:rsidRDefault="00215255" w:rsidP="00215255">
      <w:pPr>
        <w:spacing w:before="60"/>
        <w:ind w:left="284"/>
        <w:jc w:val="both"/>
        <w:rPr>
          <w:rFonts w:ascii="Arial" w:hAnsi="Arial" w:cs="Arial"/>
          <w:sz w:val="22"/>
        </w:rPr>
      </w:pPr>
    </w:p>
    <w:tbl>
      <w:tblPr>
        <w:tblW w:w="9409" w:type="dxa"/>
        <w:tblInd w:w="-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0"/>
        <w:gridCol w:w="6"/>
        <w:gridCol w:w="2126"/>
        <w:gridCol w:w="1559"/>
        <w:gridCol w:w="1758"/>
      </w:tblGrid>
      <w:tr w:rsidR="00215255" w:rsidRPr="00BA06C2" w14:paraId="375163DE" w14:textId="77777777" w:rsidTr="00F47224">
        <w:trPr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14:paraId="6451F5D9" w14:textId="50CA34C7" w:rsidR="00215255" w:rsidRPr="00CE1EF7" w:rsidRDefault="00215255" w:rsidP="00CE1EF7">
            <w:pPr>
              <w:pStyle w:val="Stednmka21"/>
              <w:jc w:val="center"/>
              <w:rPr>
                <w:b/>
                <w:bCs/>
                <w:sz w:val="32"/>
                <w:szCs w:val="32"/>
              </w:rPr>
            </w:pPr>
            <w:r w:rsidRPr="00BA06C2">
              <w:rPr>
                <w:b/>
                <w:bCs/>
                <w:sz w:val="32"/>
                <w:szCs w:val="32"/>
              </w:rPr>
              <w:t>K</w:t>
            </w:r>
            <w:r>
              <w:rPr>
                <w:b/>
                <w:bCs/>
                <w:sz w:val="32"/>
                <w:szCs w:val="32"/>
              </w:rPr>
              <w:t>RYCÍ LIST NABÍDKY</w:t>
            </w:r>
          </w:p>
        </w:tc>
      </w:tr>
      <w:tr w:rsidR="00215255" w:rsidRPr="00BD18CF" w14:paraId="5F3A7A00" w14:textId="77777777" w:rsidTr="00F47224">
        <w:trPr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14:paraId="487113EA" w14:textId="77777777" w:rsidR="00215255" w:rsidRPr="009034B1" w:rsidRDefault="00215255" w:rsidP="00F4722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034B1">
              <w:rPr>
                <w:rFonts w:ascii="Arial" w:hAnsi="Arial" w:cs="Arial"/>
                <w:b/>
                <w:sz w:val="24"/>
                <w:szCs w:val="24"/>
              </w:rPr>
              <w:t xml:space="preserve">    </w:t>
            </w:r>
          </w:p>
          <w:p w14:paraId="3515D0CD" w14:textId="4EE356E2" w:rsidR="00215255" w:rsidRPr="009034B1" w:rsidRDefault="00215255" w:rsidP="00F4722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034B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K VÝZVĚ K PODÁNÍ NABÍDKY NA </w:t>
            </w:r>
            <w:r w:rsidR="009B6351">
              <w:rPr>
                <w:rFonts w:ascii="Calibri" w:hAnsi="Calibri" w:cs="Calibri"/>
                <w:b/>
                <w:bCs/>
                <w:sz w:val="24"/>
                <w:szCs w:val="24"/>
              </w:rPr>
              <w:t>VEŘEJNOU ZAKÁZKU</w:t>
            </w:r>
            <w:r w:rsidRPr="009034B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MALÉHO ROZSAHU</w:t>
            </w:r>
          </w:p>
          <w:p w14:paraId="65F0BAC8" w14:textId="77777777" w:rsidR="00215255" w:rsidRPr="009034B1" w:rsidRDefault="00215255" w:rsidP="00B62E98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</w:tr>
      <w:tr w:rsidR="00215255" w:rsidRPr="00BD18CF" w14:paraId="506C74FB" w14:textId="77777777" w:rsidTr="00F47224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616728B1" w14:textId="77777777" w:rsidR="00215255" w:rsidRDefault="00215255" w:rsidP="00F47224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D90EE35" w14:textId="77777777" w:rsidR="00215255" w:rsidRPr="00BD18CF" w:rsidRDefault="00215255" w:rsidP="00F47224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>NÁZEV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4C0F5446" w14:textId="77777777" w:rsidR="00215255" w:rsidRDefault="00215255" w:rsidP="00F47224">
            <w:pPr>
              <w:rPr>
                <w:rFonts w:ascii="Arial" w:hAnsi="Arial" w:cs="Arial"/>
                <w:sz w:val="20"/>
                <w:szCs w:val="20"/>
              </w:rPr>
            </w:pPr>
          </w:p>
          <w:p w14:paraId="1B37DDC1" w14:textId="0ACD8278" w:rsidR="00CE644F" w:rsidRPr="00CE644F" w:rsidRDefault="00CE644F" w:rsidP="00CE644F">
            <w:pPr>
              <w:suppressAutoHyphens/>
              <w:spacing w:line="240" w:lineRule="auto"/>
              <w:jc w:val="both"/>
              <w:rPr>
                <w:rFonts w:ascii="Arial" w:eastAsia="Times New Roman" w:hAnsi="Arial" w:cs="Arial"/>
                <w:b/>
                <w:sz w:val="28"/>
                <w:szCs w:val="28"/>
                <w:lang w:eastAsia="zh-CN"/>
              </w:rPr>
            </w:pPr>
            <w:r w:rsidRPr="00CE64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  <w:t xml:space="preserve">„Dodávka </w:t>
            </w:r>
            <w:r w:rsidR="00D357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  <w:t>hygienických potřeb</w:t>
            </w:r>
            <w:bookmarkStart w:id="1" w:name="_GoBack"/>
            <w:bookmarkEnd w:id="1"/>
            <w:r w:rsidRPr="00CE64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  <w:t>“</w:t>
            </w:r>
          </w:p>
          <w:p w14:paraId="202F44BB" w14:textId="77777777" w:rsidR="00215255" w:rsidRPr="00E30A02" w:rsidRDefault="00215255" w:rsidP="00F472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255" w:rsidRPr="00BD18CF" w14:paraId="2BCB0E0B" w14:textId="77777777" w:rsidTr="00F47224">
        <w:trPr>
          <w:trHeight w:val="1929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6BD090C1" w14:textId="77777777" w:rsidR="00215255" w:rsidRPr="00BD18CF" w:rsidRDefault="00215255" w:rsidP="00F47224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>ZADAVATEL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3B4E3892" w14:textId="77777777" w:rsidR="00215255" w:rsidRPr="00BD18CF" w:rsidRDefault="00215255" w:rsidP="00F47224">
            <w:pPr>
              <w:rPr>
                <w:rFonts w:ascii="Arial" w:hAnsi="Arial" w:cs="Arial"/>
                <w:sz w:val="20"/>
                <w:szCs w:val="20"/>
              </w:rPr>
            </w:pPr>
            <w:r w:rsidRPr="00CE1EF7">
              <w:rPr>
                <w:rFonts w:ascii="Arial" w:hAnsi="Arial" w:cs="Arial"/>
                <w:b/>
                <w:sz w:val="20"/>
                <w:szCs w:val="20"/>
              </w:rPr>
              <w:t>TIC BRNO, příspěvková organizace</w:t>
            </w:r>
            <w:r w:rsidRPr="00BD18C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BD18CF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se sídlem:       Radnická </w:t>
            </w:r>
            <w:r>
              <w:rPr>
                <w:rFonts w:ascii="Arial" w:hAnsi="Arial" w:cs="Arial"/>
                <w:sz w:val="20"/>
                <w:szCs w:val="20"/>
              </w:rPr>
              <w:t>356/</w:t>
            </w:r>
            <w:r w:rsidRPr="00BD18CF">
              <w:rPr>
                <w:rFonts w:ascii="Arial" w:hAnsi="Arial" w:cs="Arial"/>
                <w:sz w:val="20"/>
                <w:szCs w:val="20"/>
              </w:rPr>
              <w:t>2, Brno 6</w:t>
            </w:r>
            <w:r>
              <w:rPr>
                <w:rFonts w:ascii="Arial" w:hAnsi="Arial" w:cs="Arial"/>
                <w:sz w:val="20"/>
                <w:szCs w:val="20"/>
              </w:rPr>
              <w:t>02 00</w:t>
            </w:r>
          </w:p>
          <w:p w14:paraId="42DD07A4" w14:textId="77777777" w:rsidR="00215255" w:rsidRPr="00BD18CF" w:rsidRDefault="00215255" w:rsidP="00F47224">
            <w:pPr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IČ: 00101460, DIČ: CZ00101460</w:t>
            </w:r>
          </w:p>
          <w:p w14:paraId="347AE6CF" w14:textId="7B758D9B" w:rsidR="00215255" w:rsidRPr="00BD18CF" w:rsidRDefault="00215255" w:rsidP="00F47224">
            <w:pPr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zastoupená:    Mgr. et Mgr. Janou Tichou </w:t>
            </w:r>
            <w:proofErr w:type="spellStart"/>
            <w:r w:rsidRPr="00BD18CF">
              <w:rPr>
                <w:rFonts w:ascii="Arial" w:hAnsi="Arial" w:cs="Arial"/>
                <w:sz w:val="20"/>
                <w:szCs w:val="20"/>
              </w:rPr>
              <w:t>Janulíkovou</w:t>
            </w:r>
            <w:proofErr w:type="spellEnd"/>
            <w:r w:rsidRPr="00BD18CF">
              <w:rPr>
                <w:rFonts w:ascii="Arial" w:hAnsi="Arial" w:cs="Arial"/>
                <w:sz w:val="20"/>
                <w:szCs w:val="20"/>
              </w:rPr>
              <w:t xml:space="preserve">,      </w:t>
            </w:r>
            <w:r w:rsidRPr="00BD18CF">
              <w:rPr>
                <w:rFonts w:ascii="Arial" w:hAnsi="Arial" w:cs="Arial"/>
                <w:sz w:val="20"/>
                <w:szCs w:val="20"/>
              </w:rPr>
              <w:br/>
              <w:t xml:space="preserve">                        ředitelkou organizace</w:t>
            </w:r>
            <w:r w:rsidR="00CE1EF7">
              <w:rPr>
                <w:rFonts w:ascii="Arial" w:hAnsi="Arial" w:cs="Arial"/>
                <w:sz w:val="20"/>
                <w:szCs w:val="20"/>
              </w:rPr>
              <w:br/>
            </w:r>
          </w:p>
          <w:p w14:paraId="4D84D331" w14:textId="77777777" w:rsidR="00BA5CF0" w:rsidRPr="00BA5CF0" w:rsidRDefault="00BA5CF0" w:rsidP="00BA5CF0">
            <w:pPr>
              <w:suppressAutoHyphens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BA5C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kontaktní osoba: Bc. Monika Pešová</w:t>
            </w:r>
          </w:p>
          <w:p w14:paraId="7BA6E633" w14:textId="77777777" w:rsidR="00BA5CF0" w:rsidRPr="00BA5CF0" w:rsidRDefault="00BA5CF0" w:rsidP="00BA5CF0">
            <w:pPr>
              <w:suppressAutoHyphens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BA5C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tel.: 775 433 039</w:t>
            </w:r>
          </w:p>
          <w:p w14:paraId="07FA6395" w14:textId="4CDA25D7" w:rsidR="00215255" w:rsidRPr="00E82CB8" w:rsidRDefault="00BA5CF0" w:rsidP="00BA5CF0">
            <w:pPr>
              <w:jc w:val="both"/>
              <w:rPr>
                <w:rFonts w:ascii="Arial" w:eastAsia="Calibri" w:hAnsi="Arial" w:cs="Arial"/>
                <w:sz w:val="20"/>
                <w:szCs w:val="20"/>
                <w:lang w:eastAsia="ar-SA"/>
              </w:rPr>
            </w:pPr>
            <w:r w:rsidRPr="00BA5CF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e-mail: pesova@ticbrno.cz</w:t>
            </w:r>
          </w:p>
        </w:tc>
      </w:tr>
      <w:tr w:rsidR="00215255" w:rsidRPr="00BD18CF" w14:paraId="25E7553B" w14:textId="77777777" w:rsidTr="00F47224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27E67757" w14:textId="77777777" w:rsidR="00215255" w:rsidRDefault="00215255" w:rsidP="00F47224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F7D190D" w14:textId="77777777" w:rsidR="00215255" w:rsidRDefault="00215255" w:rsidP="00F47224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DODAVATEL:</w:t>
            </w:r>
          </w:p>
          <w:p w14:paraId="0D36D667" w14:textId="77777777" w:rsidR="00215255" w:rsidRPr="00BD18CF" w:rsidRDefault="00215255" w:rsidP="00F47224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0BCBD642" w14:textId="77777777" w:rsidR="00215255" w:rsidRPr="00BD18CF" w:rsidRDefault="00215255" w:rsidP="00F4722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5255" w:rsidRPr="00BD18CF" w14:paraId="4619F527" w14:textId="77777777" w:rsidTr="00CE1EF7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36BD7534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Obchodní firma nebo název</w:t>
            </w:r>
          </w:p>
          <w:p w14:paraId="1D460B48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14:paraId="232B9642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14:paraId="5A30384B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Obchodní firma nebo jméno a příjmení</w:t>
            </w:r>
          </w:p>
          <w:p w14:paraId="06EC78AE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fyzickou osobu)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  <w:vAlign w:val="center"/>
          </w:tcPr>
          <w:p w14:paraId="38DE601C" w14:textId="77777777" w:rsidR="00215255" w:rsidRPr="00BD18CF" w:rsidRDefault="00215255" w:rsidP="00CE1EF7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215255" w:rsidRPr="00BD18CF" w14:paraId="40DC6796" w14:textId="77777777" w:rsidTr="00CE1EF7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6CDEB0FB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Sídlo</w:t>
            </w:r>
          </w:p>
          <w:p w14:paraId="363888E4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14:paraId="31E86879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14:paraId="3BFCB509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Místo podnikání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 popř. místo trvalého pobytu (jedná-li se o fyzickou osobu)</w:t>
            </w:r>
          </w:p>
        </w:tc>
        <w:tc>
          <w:tcPr>
            <w:tcW w:w="5449" w:type="dxa"/>
            <w:gridSpan w:val="4"/>
            <w:vAlign w:val="center"/>
          </w:tcPr>
          <w:p w14:paraId="68B9F442" w14:textId="77777777" w:rsidR="00215255" w:rsidRPr="00BD18CF" w:rsidRDefault="00215255" w:rsidP="00CE1EF7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215255" w:rsidRPr="00BD18CF" w14:paraId="301D8C4C" w14:textId="77777777" w:rsidTr="00CE1EF7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627EB6A3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Právní forma </w:t>
            </w:r>
          </w:p>
        </w:tc>
        <w:tc>
          <w:tcPr>
            <w:tcW w:w="5449" w:type="dxa"/>
            <w:gridSpan w:val="4"/>
            <w:vAlign w:val="center"/>
          </w:tcPr>
          <w:p w14:paraId="3231808E" w14:textId="77777777" w:rsidR="00215255" w:rsidRPr="00BD18CF" w:rsidRDefault="00215255" w:rsidP="00CE1EF7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215255" w:rsidRPr="00BD18CF" w14:paraId="73A5319F" w14:textId="77777777" w:rsidTr="00CE1EF7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789C08BC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IČ / DIČ</w:t>
            </w:r>
          </w:p>
        </w:tc>
        <w:tc>
          <w:tcPr>
            <w:tcW w:w="5449" w:type="dxa"/>
            <w:gridSpan w:val="4"/>
            <w:vAlign w:val="center"/>
          </w:tcPr>
          <w:p w14:paraId="15081F4B" w14:textId="77777777" w:rsidR="00215255" w:rsidRPr="00BD18CF" w:rsidRDefault="00215255" w:rsidP="00CE1EF7">
            <w:pPr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                                             /</w:t>
            </w:r>
          </w:p>
        </w:tc>
      </w:tr>
      <w:tr w:rsidR="00215255" w:rsidRPr="00BD18CF" w14:paraId="19F7C048" w14:textId="77777777" w:rsidTr="00CE1EF7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236D9581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Telefon</w:t>
            </w:r>
          </w:p>
        </w:tc>
        <w:tc>
          <w:tcPr>
            <w:tcW w:w="5449" w:type="dxa"/>
            <w:gridSpan w:val="4"/>
            <w:vAlign w:val="center"/>
          </w:tcPr>
          <w:p w14:paraId="3E0D2957" w14:textId="77777777" w:rsidR="00215255" w:rsidRPr="00BD18CF" w:rsidRDefault="00215255" w:rsidP="00CE1E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255" w:rsidRPr="00BD18CF" w14:paraId="13150FBA" w14:textId="77777777" w:rsidTr="00CE1EF7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50983D2F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Fax</w:t>
            </w:r>
          </w:p>
        </w:tc>
        <w:tc>
          <w:tcPr>
            <w:tcW w:w="5449" w:type="dxa"/>
            <w:gridSpan w:val="4"/>
            <w:vAlign w:val="center"/>
          </w:tcPr>
          <w:p w14:paraId="7B70024C" w14:textId="77777777" w:rsidR="00215255" w:rsidRPr="00BD18CF" w:rsidRDefault="00215255" w:rsidP="00CE1EF7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215255" w:rsidRPr="00BD18CF" w14:paraId="098CD470" w14:textId="77777777" w:rsidTr="00CE1EF7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2A091EA0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5449" w:type="dxa"/>
            <w:gridSpan w:val="4"/>
            <w:vAlign w:val="center"/>
          </w:tcPr>
          <w:p w14:paraId="3AE8A19D" w14:textId="77777777" w:rsidR="00215255" w:rsidRPr="00BD18CF" w:rsidRDefault="00215255" w:rsidP="00CE1EF7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215255" w:rsidRPr="00BD18CF" w14:paraId="53551780" w14:textId="77777777" w:rsidTr="00CE1EF7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7ABE7C57" w14:textId="77777777" w:rsidR="00215255" w:rsidRPr="009E0A48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9E0A48">
              <w:rPr>
                <w:rFonts w:ascii="Arial" w:hAnsi="Arial" w:cs="Arial"/>
                <w:sz w:val="20"/>
                <w:szCs w:val="20"/>
              </w:rPr>
              <w:t>Jsme plátci DPH</w:t>
            </w:r>
          </w:p>
        </w:tc>
        <w:tc>
          <w:tcPr>
            <w:tcW w:w="5449" w:type="dxa"/>
            <w:gridSpan w:val="4"/>
            <w:vAlign w:val="center"/>
          </w:tcPr>
          <w:p w14:paraId="78B50386" w14:textId="77777777" w:rsidR="00215255" w:rsidRPr="009E0A48" w:rsidRDefault="00215255" w:rsidP="00CE1E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 – NE</w:t>
            </w:r>
          </w:p>
        </w:tc>
      </w:tr>
      <w:tr w:rsidR="00215255" w:rsidRPr="00BD18CF" w14:paraId="032CA30C" w14:textId="77777777" w:rsidTr="00CE1EF7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02737207" w14:textId="77777777" w:rsidR="00215255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Bankovní spojení: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</w:p>
          <w:p w14:paraId="21EA38EE" w14:textId="77777777" w:rsidR="00215255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č, účtu:</w:t>
            </w:r>
          </w:p>
        </w:tc>
        <w:tc>
          <w:tcPr>
            <w:tcW w:w="5449" w:type="dxa"/>
            <w:gridSpan w:val="4"/>
            <w:vAlign w:val="center"/>
          </w:tcPr>
          <w:p w14:paraId="3196D9C2" w14:textId="77777777" w:rsidR="00215255" w:rsidRDefault="00215255" w:rsidP="00CE1EF7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215255" w:rsidRPr="00BD18CF" w14:paraId="4A68CF44" w14:textId="77777777" w:rsidTr="00CE1EF7">
        <w:trPr>
          <w:trHeight w:val="397"/>
        </w:trPr>
        <w:tc>
          <w:tcPr>
            <w:tcW w:w="3960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6277C658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Kontaktní osoba pro jednání ve věci nabídky</w:t>
            </w:r>
          </w:p>
        </w:tc>
        <w:tc>
          <w:tcPr>
            <w:tcW w:w="5449" w:type="dxa"/>
            <w:gridSpan w:val="4"/>
            <w:tcBorders>
              <w:bottom w:val="single" w:sz="12" w:space="0" w:color="auto"/>
            </w:tcBorders>
            <w:vAlign w:val="center"/>
          </w:tcPr>
          <w:p w14:paraId="280106A6" w14:textId="77777777" w:rsidR="00215255" w:rsidRPr="00BD18CF" w:rsidRDefault="00215255" w:rsidP="00CE1EF7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215255" w:rsidRPr="00BD18CF" w14:paraId="5546F6D0" w14:textId="77777777" w:rsidTr="00F47224">
        <w:trPr>
          <w:cantSplit/>
          <w:trHeight w:val="592"/>
        </w:trPr>
        <w:tc>
          <w:tcPr>
            <w:tcW w:w="9409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31E4500D" w14:textId="77777777" w:rsidR="00215255" w:rsidRPr="00BD18CF" w:rsidRDefault="00215255" w:rsidP="00F47224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EDFCF3A" w14:textId="72FA2D39" w:rsidR="00215255" w:rsidRPr="00BD18CF" w:rsidRDefault="00215255" w:rsidP="00F47224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My, níže podepsaní, tímto prohlašujeme, že jsme prostudovali a plně přijímáme obsah </w:t>
            </w:r>
            <w:r>
              <w:rPr>
                <w:rFonts w:ascii="Arial" w:hAnsi="Arial" w:cs="Arial"/>
                <w:sz w:val="20"/>
                <w:szCs w:val="20"/>
              </w:rPr>
              <w:t>výzvy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, která specifikuje předmět veřejné zakázky zahájené odesláním výzvy </w:t>
            </w:r>
            <w:r w:rsidR="00CE1EF7">
              <w:rPr>
                <w:rFonts w:ascii="Arial" w:hAnsi="Arial" w:cs="Arial"/>
                <w:sz w:val="20"/>
                <w:szCs w:val="20"/>
              </w:rPr>
              <w:t>k podání nabídky dne __. __. 202</w:t>
            </w:r>
            <w:r w:rsidR="00BA5CF0">
              <w:rPr>
                <w:rFonts w:ascii="Arial" w:hAnsi="Arial" w:cs="Arial"/>
                <w:sz w:val="20"/>
                <w:szCs w:val="20"/>
              </w:rPr>
              <w:t>4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, a že přijímáme veškeré podmínky v ní obsažené bez výhrad a omezení. </w:t>
            </w:r>
          </w:p>
          <w:p w14:paraId="0B1DA902" w14:textId="42E2BEFE" w:rsidR="00215255" w:rsidRPr="00BD18CF" w:rsidRDefault="00215255" w:rsidP="00F47224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Prohlašujeme, </w:t>
            </w:r>
            <w:r w:rsidRPr="00BD18CF">
              <w:rPr>
                <w:rFonts w:ascii="Arial" w:hAnsi="Arial" w:cs="Arial"/>
                <w:sz w:val="20"/>
                <w:szCs w:val="20"/>
              </w:rPr>
              <w:t>že v souladu s podmínkami stanove</w:t>
            </w:r>
            <w:r w:rsidR="00CE1EF7">
              <w:rPr>
                <w:rFonts w:ascii="Arial" w:hAnsi="Arial" w:cs="Arial"/>
                <w:sz w:val="20"/>
                <w:szCs w:val="20"/>
              </w:rPr>
              <w:t xml:space="preserve">nými ve Výzvě k podání nabídky </w:t>
            </w:r>
            <w:r w:rsidRPr="00BD18CF">
              <w:rPr>
                <w:rFonts w:ascii="Arial" w:hAnsi="Arial" w:cs="Arial"/>
                <w:sz w:val="20"/>
                <w:szCs w:val="20"/>
              </w:rPr>
              <w:t>a prokázání splnění kvalifikace nabízíme poskytnutí služby, která je předmětem této veřejné zakázky.</w:t>
            </w:r>
          </w:p>
          <w:p w14:paraId="0BE96967" w14:textId="77777777" w:rsidR="00215255" w:rsidRPr="00BD18CF" w:rsidRDefault="00215255" w:rsidP="00F47224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47D4653" w14:textId="77777777" w:rsidR="00215255" w:rsidRPr="00BD18CF" w:rsidRDefault="00215255" w:rsidP="00F47224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Naše nabídková cena činí: </w:t>
            </w:r>
          </w:p>
          <w:p w14:paraId="24FF9095" w14:textId="77777777" w:rsidR="00215255" w:rsidRDefault="00215255" w:rsidP="00F4722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B5A60F8" w14:textId="77777777" w:rsidR="00215255" w:rsidRPr="00BD18CF" w:rsidRDefault="00215255" w:rsidP="00F4722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5255" w:rsidRPr="00BD18CF" w14:paraId="461D310F" w14:textId="77777777" w:rsidTr="00F47224">
        <w:trPr>
          <w:cantSplit/>
          <w:trHeight w:val="592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1E7778FC" w14:textId="77777777" w:rsidR="00215255" w:rsidRPr="00FD5653" w:rsidRDefault="00215255" w:rsidP="00F47224">
            <w:pPr>
              <w:pStyle w:val="Stednmka21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CENOVÁ NABÍDKA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6912D8" w14:textId="77777777" w:rsidR="00215255" w:rsidRPr="00FD5653" w:rsidRDefault="00215255" w:rsidP="00F4722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Cena bez DPH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04C442" w14:textId="77777777" w:rsidR="00215255" w:rsidRPr="00FD5653" w:rsidRDefault="00215255" w:rsidP="00F4722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DPH</w:t>
            </w: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E9DF03" w14:textId="77777777" w:rsidR="00215255" w:rsidRPr="00FD5653" w:rsidRDefault="00215255" w:rsidP="00F4722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Cena s DPH</w:t>
            </w:r>
          </w:p>
        </w:tc>
      </w:tr>
      <w:tr w:rsidR="0084479B" w:rsidRPr="00BD18CF" w14:paraId="0A620EE4" w14:textId="77777777" w:rsidTr="00AD3BB3">
        <w:trPr>
          <w:cantSplit/>
          <w:trHeight w:val="397"/>
        </w:trPr>
        <w:tc>
          <w:tcPr>
            <w:tcW w:w="396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EFE46A" w14:textId="7114295C" w:rsidR="0084479B" w:rsidRPr="00F513A3" w:rsidRDefault="000113BD" w:rsidP="00F47224">
            <w:pPr>
              <w:pStyle w:val="Stednmka21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Celková cena zakázky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1A99C9" w14:textId="77777777" w:rsidR="0084479B" w:rsidRPr="00BD18CF" w:rsidRDefault="0084479B" w:rsidP="00F472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58AA7B5" w14:textId="77777777" w:rsidR="0084479B" w:rsidRPr="00BD18CF" w:rsidRDefault="0084479B" w:rsidP="00F472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50B5FA" w14:textId="77777777" w:rsidR="0084479B" w:rsidRPr="00BD18CF" w:rsidRDefault="0084479B" w:rsidP="00F47224">
            <w:pPr>
              <w:pStyle w:val="Nadpis5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</w:tbl>
    <w:p w14:paraId="6EE1F6D9" w14:textId="77777777" w:rsidR="00215255" w:rsidRDefault="00215255" w:rsidP="00215255">
      <w:pPr>
        <w:spacing w:before="60"/>
        <w:ind w:left="284"/>
        <w:jc w:val="both"/>
        <w:rPr>
          <w:rFonts w:ascii="Arial" w:hAnsi="Arial" w:cs="Arial"/>
          <w:sz w:val="20"/>
          <w:szCs w:val="20"/>
        </w:rPr>
      </w:pPr>
    </w:p>
    <w:p w14:paraId="6DC7E19C" w14:textId="739DFFBF" w:rsidR="00215255" w:rsidRPr="00BD18CF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Touto nabídkou budeme vázáni po celou dobu zadávací lhůty</w:t>
      </w:r>
      <w:r w:rsidR="008662CD">
        <w:rPr>
          <w:rFonts w:ascii="Arial" w:hAnsi="Arial" w:cs="Arial"/>
          <w:sz w:val="20"/>
          <w:szCs w:val="20"/>
        </w:rPr>
        <w:t xml:space="preserve"> specifikované výzvou zadavatele.</w:t>
      </w:r>
    </w:p>
    <w:p w14:paraId="28270466" w14:textId="77777777" w:rsidR="00215255" w:rsidRPr="00BD18CF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Podáváme tuto nabídku naším jménem a potvrzujeme, že se </w:t>
      </w:r>
      <w:r>
        <w:rPr>
          <w:rFonts w:ascii="Arial" w:hAnsi="Arial" w:cs="Arial"/>
          <w:sz w:val="20"/>
          <w:szCs w:val="20"/>
        </w:rPr>
        <w:t>neúčastníme ve výběrovém</w:t>
      </w:r>
      <w:r w:rsidRPr="00BD18CF">
        <w:rPr>
          <w:rFonts w:ascii="Arial" w:hAnsi="Arial" w:cs="Arial"/>
          <w:sz w:val="20"/>
          <w:szCs w:val="20"/>
        </w:rPr>
        <w:t xml:space="preserve"> řízení na tuto veřejnou zakázku žádnou jinou nabídkou a dále že nejsme současně subdodavatelem, jehož prostřednictvím jiný dodavatel v tomtéž zadávacím řízení prokazuje kvalifikaci.</w:t>
      </w:r>
    </w:p>
    <w:p w14:paraId="7BE09817" w14:textId="77777777" w:rsidR="00215255" w:rsidRPr="00BD18CF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Budeme ihned informovat zadavatele, pokud by došlo k jakékoli změně ve výše uvedených okolnostech v kterékoli fázi v průběhu smlouvy. Rovněž plně uznáváme a přijímáme, že jakákoli nesprávná nebo neúplná informace záměrně poskytnutá v této žádosti může mít za následek naše vyloučení z tohoto zadávacího řízení.</w:t>
      </w:r>
    </w:p>
    <w:p w14:paraId="72379ECB" w14:textId="77777777" w:rsidR="00215255" w:rsidRPr="00BD18CF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Jsme si vědomi, že do doby uzavření smlouvy nebude tato nabídka spolu s jejím písemným přijetím z Vaší strany představovat závaznou smlouvu mezi námi.</w:t>
      </w:r>
    </w:p>
    <w:p w14:paraId="5AD3B613" w14:textId="77777777" w:rsidR="00215255" w:rsidRPr="00BD18CF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Jsme si vědomi, že Zadavatel má právo </w:t>
      </w:r>
      <w:r>
        <w:rPr>
          <w:rFonts w:ascii="Arial" w:hAnsi="Arial" w:cs="Arial"/>
          <w:sz w:val="20"/>
          <w:szCs w:val="20"/>
        </w:rPr>
        <w:t>výběrové</w:t>
      </w:r>
      <w:r w:rsidRPr="00BD18CF">
        <w:rPr>
          <w:rFonts w:ascii="Arial" w:hAnsi="Arial" w:cs="Arial"/>
          <w:sz w:val="20"/>
          <w:szCs w:val="20"/>
        </w:rPr>
        <w:t xml:space="preserve"> řízení zrušit bez udání důvodů.</w:t>
      </w:r>
    </w:p>
    <w:p w14:paraId="06FCD923" w14:textId="77777777" w:rsidR="00215255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BE7A67">
        <w:rPr>
          <w:rFonts w:ascii="Arial" w:hAnsi="Arial" w:cs="Arial"/>
          <w:sz w:val="20"/>
          <w:szCs w:val="20"/>
          <w:lang w:eastAsia="cs-CZ"/>
        </w:rPr>
        <w:t>Svým podpisem stvrz</w:t>
      </w:r>
      <w:r w:rsidRPr="00BD18CF">
        <w:rPr>
          <w:rFonts w:ascii="Arial" w:hAnsi="Arial" w:cs="Arial"/>
          <w:sz w:val="20"/>
          <w:szCs w:val="20"/>
          <w:lang w:eastAsia="cs-CZ"/>
        </w:rPr>
        <w:t>ujeme, že podáváme nabídku na zá</w:t>
      </w:r>
      <w:r w:rsidRPr="00BE7A67">
        <w:rPr>
          <w:rFonts w:ascii="Arial" w:hAnsi="Arial" w:cs="Arial"/>
          <w:sz w:val="20"/>
          <w:szCs w:val="20"/>
          <w:lang w:eastAsia="cs-CZ"/>
        </w:rPr>
        <w:t>kladě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 xml:space="preserve">podmínek uvedených ve </w:t>
      </w:r>
      <w:r w:rsidRPr="00BD18CF">
        <w:rPr>
          <w:rFonts w:ascii="Arial" w:hAnsi="Arial" w:cs="Arial"/>
          <w:sz w:val="20"/>
          <w:szCs w:val="20"/>
          <w:lang w:eastAsia="cs-CZ"/>
        </w:rPr>
        <w:t>V</w:t>
      </w:r>
      <w:r w:rsidRPr="00BE7A67">
        <w:rPr>
          <w:rFonts w:ascii="Arial" w:hAnsi="Arial" w:cs="Arial"/>
          <w:sz w:val="20"/>
          <w:szCs w:val="20"/>
          <w:lang w:eastAsia="cs-CZ"/>
        </w:rPr>
        <w:t>ýzvě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>k podání nabídky. Před podáním nabídky jsme si vyjasnili veškerá sporná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 xml:space="preserve">ustanovení a případné technické nejasnosti. Nabídková cena obsahuje veškeré náklady nutné ke kompletní realizaci. </w:t>
      </w:r>
    </w:p>
    <w:p w14:paraId="2D22CC36" w14:textId="77777777" w:rsidR="00215255" w:rsidRPr="00BD18CF" w:rsidRDefault="00215255" w:rsidP="00215255">
      <w:pPr>
        <w:spacing w:before="60"/>
        <w:ind w:left="284"/>
        <w:jc w:val="both"/>
        <w:rPr>
          <w:rFonts w:ascii="Arial" w:hAnsi="Arial" w:cs="Arial"/>
          <w:sz w:val="20"/>
          <w:szCs w:val="20"/>
        </w:rPr>
      </w:pPr>
    </w:p>
    <w:p w14:paraId="2B010BCF" w14:textId="77777777" w:rsidR="00215255" w:rsidRDefault="00215255" w:rsidP="00215255">
      <w:pPr>
        <w:jc w:val="both"/>
        <w:rPr>
          <w:rFonts w:ascii="Arial" w:hAnsi="Arial" w:cs="Arial"/>
          <w:sz w:val="20"/>
          <w:szCs w:val="20"/>
          <w:lang w:eastAsia="cs-CZ"/>
        </w:rPr>
      </w:pPr>
    </w:p>
    <w:p w14:paraId="622ED605" w14:textId="77777777" w:rsidR="00215255" w:rsidRPr="00BE7A67" w:rsidRDefault="00215255" w:rsidP="00215255">
      <w:pPr>
        <w:jc w:val="both"/>
        <w:rPr>
          <w:rFonts w:ascii="Arial" w:hAnsi="Arial" w:cs="Arial"/>
          <w:sz w:val="20"/>
          <w:szCs w:val="20"/>
          <w:lang w:eastAsia="cs-CZ"/>
        </w:rPr>
      </w:pPr>
    </w:p>
    <w:p w14:paraId="39D56525" w14:textId="66A0EE2C" w:rsidR="00215255" w:rsidRDefault="00215255" w:rsidP="00215255">
      <w:pPr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V ………………………… dne …………………. </w:t>
      </w:r>
      <w:r w:rsidR="000113BD">
        <w:rPr>
          <w:rFonts w:ascii="Arial" w:hAnsi="Arial" w:cs="Arial"/>
          <w:sz w:val="20"/>
          <w:szCs w:val="20"/>
        </w:rPr>
        <w:t>2024</w:t>
      </w:r>
    </w:p>
    <w:p w14:paraId="4A96026D" w14:textId="77777777" w:rsidR="00215255" w:rsidRDefault="00215255" w:rsidP="00215255">
      <w:pPr>
        <w:jc w:val="both"/>
        <w:rPr>
          <w:rFonts w:ascii="Arial" w:hAnsi="Arial" w:cs="Arial"/>
          <w:sz w:val="20"/>
          <w:szCs w:val="20"/>
        </w:rPr>
      </w:pPr>
    </w:p>
    <w:p w14:paraId="77E7DC19" w14:textId="77777777" w:rsidR="00215255" w:rsidRDefault="00215255" w:rsidP="00215255">
      <w:pPr>
        <w:jc w:val="both"/>
        <w:rPr>
          <w:rFonts w:ascii="Arial" w:hAnsi="Arial" w:cs="Arial"/>
          <w:sz w:val="20"/>
          <w:szCs w:val="20"/>
        </w:rPr>
      </w:pPr>
    </w:p>
    <w:p w14:paraId="14F39662" w14:textId="77777777" w:rsidR="00215255" w:rsidRDefault="00215255" w:rsidP="00215255">
      <w:pPr>
        <w:jc w:val="both"/>
        <w:rPr>
          <w:rFonts w:ascii="Arial" w:hAnsi="Arial" w:cs="Arial"/>
          <w:sz w:val="20"/>
          <w:szCs w:val="20"/>
        </w:rPr>
      </w:pPr>
    </w:p>
    <w:p w14:paraId="5FDCE546" w14:textId="77777777" w:rsidR="00215255" w:rsidRDefault="00215255" w:rsidP="00215255">
      <w:pPr>
        <w:jc w:val="both"/>
        <w:rPr>
          <w:rFonts w:ascii="Arial" w:hAnsi="Arial" w:cs="Arial"/>
          <w:sz w:val="20"/>
          <w:szCs w:val="20"/>
        </w:rPr>
      </w:pPr>
    </w:p>
    <w:p w14:paraId="385486B2" w14:textId="77777777" w:rsidR="00215255" w:rsidRDefault="00215255" w:rsidP="00215255">
      <w:pPr>
        <w:jc w:val="both"/>
        <w:rPr>
          <w:rFonts w:ascii="Arial" w:hAnsi="Arial" w:cs="Arial"/>
          <w:sz w:val="20"/>
          <w:szCs w:val="20"/>
        </w:rPr>
      </w:pPr>
    </w:p>
    <w:p w14:paraId="1DC03375" w14:textId="77777777" w:rsidR="00215255" w:rsidRDefault="00215255" w:rsidP="00215255">
      <w:pPr>
        <w:jc w:val="both"/>
        <w:rPr>
          <w:rFonts w:ascii="Arial" w:hAnsi="Arial" w:cs="Arial"/>
          <w:sz w:val="20"/>
          <w:szCs w:val="20"/>
        </w:rPr>
      </w:pPr>
    </w:p>
    <w:p w14:paraId="7182CC58" w14:textId="77777777" w:rsidR="00215255" w:rsidRPr="00BD18CF" w:rsidRDefault="00215255" w:rsidP="00215255">
      <w:pPr>
        <w:jc w:val="both"/>
        <w:rPr>
          <w:rFonts w:ascii="Arial" w:hAnsi="Arial" w:cs="Arial"/>
          <w:sz w:val="20"/>
          <w:szCs w:val="20"/>
        </w:rPr>
      </w:pPr>
    </w:p>
    <w:p w14:paraId="41E638B1" w14:textId="77777777" w:rsidR="00215255" w:rsidRPr="00BD18CF" w:rsidRDefault="00215255" w:rsidP="00215255">
      <w:pPr>
        <w:pStyle w:val="Stednmka21"/>
        <w:jc w:val="right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………………………………………………….</w:t>
      </w:r>
    </w:p>
    <w:p w14:paraId="3819A75B" w14:textId="77777777" w:rsidR="00215255" w:rsidRPr="00BD18CF" w:rsidRDefault="00215255" w:rsidP="00215255">
      <w:pPr>
        <w:pStyle w:val="Stednmka21"/>
        <w:jc w:val="center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jméno a podpis</w:t>
      </w:r>
    </w:p>
    <w:p w14:paraId="4B362BB8" w14:textId="77777777" w:rsidR="00215255" w:rsidRPr="00BD18CF" w:rsidRDefault="00215255" w:rsidP="00215255">
      <w:pPr>
        <w:pStyle w:val="Stednmka21"/>
        <w:jc w:val="right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        oprávněného zástupce </w:t>
      </w:r>
      <w:r>
        <w:rPr>
          <w:rFonts w:ascii="Arial" w:hAnsi="Arial" w:cs="Arial"/>
          <w:sz w:val="20"/>
          <w:szCs w:val="20"/>
        </w:rPr>
        <w:t>dodavatele</w:t>
      </w:r>
    </w:p>
    <w:p w14:paraId="78380DA1" w14:textId="77777777" w:rsidR="00215255" w:rsidRPr="00BD18CF" w:rsidRDefault="00215255" w:rsidP="00215255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2363534B" w14:textId="77777777" w:rsidR="00215255" w:rsidRDefault="00215255" w:rsidP="00215255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347F2150" w14:textId="77777777" w:rsidR="00215255" w:rsidRDefault="00215255" w:rsidP="00215255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0F6CEF25" w14:textId="788BEA1B" w:rsidR="008029C7" w:rsidRPr="00AF0E2E" w:rsidRDefault="00215255" w:rsidP="00123FC4">
      <w:pPr>
        <w:jc w:val="both"/>
      </w:pPr>
      <w:r w:rsidRPr="00BD18CF">
        <w:rPr>
          <w:rFonts w:ascii="Arial" w:hAnsi="Arial" w:cs="Arial"/>
          <w:i/>
          <w:iCs/>
          <w:sz w:val="20"/>
          <w:szCs w:val="20"/>
        </w:rPr>
        <w:t>Poznámka:</w:t>
      </w:r>
      <w:r w:rsidRPr="00BD18CF">
        <w:rPr>
          <w:rFonts w:ascii="Arial" w:hAnsi="Arial" w:cs="Arial"/>
          <w:sz w:val="20"/>
          <w:szCs w:val="20"/>
        </w:rPr>
        <w:t xml:space="preserve"> Tento list musí být součástí nabídky.</w:t>
      </w:r>
    </w:p>
    <w:sectPr w:rsidR="008029C7" w:rsidRPr="00AF0E2E" w:rsidSect="00DE45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215497" w14:textId="77777777" w:rsidR="00457D5D" w:rsidRDefault="00457D5D" w:rsidP="006A4E7B">
      <w:pPr>
        <w:spacing w:line="240" w:lineRule="auto"/>
      </w:pPr>
      <w:r>
        <w:separator/>
      </w:r>
    </w:p>
  </w:endnote>
  <w:endnote w:type="continuationSeparator" w:id="0">
    <w:p w14:paraId="10AE06DB" w14:textId="77777777" w:rsidR="00457D5D" w:rsidRDefault="00457D5D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AAF812" w14:textId="77777777" w:rsidR="001E65FF" w:rsidRDefault="001E65FF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4EB7E9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637EBD7E" wp14:editId="10387447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578578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26A705CD" wp14:editId="70964BDB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960CF6" w14:textId="77777777" w:rsidR="00457D5D" w:rsidRDefault="00457D5D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2C5EC7EE" w14:textId="77777777" w:rsidR="00457D5D" w:rsidRDefault="00457D5D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079F41" w14:textId="77777777" w:rsidR="007E43E4" w:rsidRDefault="00457D5D">
    <w:pPr>
      <w:pStyle w:val="Zhlav"/>
    </w:pPr>
    <w:r>
      <w:rPr>
        <w:noProof/>
        <w:lang w:eastAsia="cs-CZ"/>
      </w:rPr>
      <w:pict w14:anchorId="58AF6F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3F3DCF" w14:textId="2B64C1B9" w:rsidR="008029C7" w:rsidRDefault="007547EE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D55FD55" wp14:editId="0E31E682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5AE8D2AE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6E492AD" wp14:editId="484E8BF4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6BF3DA8E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49DBC6CC" wp14:editId="0F6652AF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F6E938" w14:textId="112E6545" w:rsidR="005A4F91" w:rsidRDefault="007547EE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60D171AD" wp14:editId="0E092DCA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C004123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5E02E84A" wp14:editId="3E05A23B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6165BCF4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3096550C" wp14:editId="124971FF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15AA2"/>
    <w:multiLevelType w:val="hybridMultilevel"/>
    <w:tmpl w:val="03A41A52"/>
    <w:lvl w:ilvl="0" w:tplc="CE0A0F1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11896"/>
    <w:multiLevelType w:val="hybridMultilevel"/>
    <w:tmpl w:val="ABB01A68"/>
    <w:lvl w:ilvl="0" w:tplc="0405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2" w15:restartNumberingAfterBreak="0">
    <w:nsid w:val="0A767427"/>
    <w:multiLevelType w:val="multilevel"/>
    <w:tmpl w:val="E4DC4EF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lowerLetter"/>
      <w:lvlText w:val="%6.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7426C0C"/>
    <w:multiLevelType w:val="multilevel"/>
    <w:tmpl w:val="717032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033724"/>
    <w:multiLevelType w:val="multilevel"/>
    <w:tmpl w:val="34946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EB0D34"/>
    <w:multiLevelType w:val="hybridMultilevel"/>
    <w:tmpl w:val="90023A1E"/>
    <w:lvl w:ilvl="0" w:tplc="3236AD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EB0C04"/>
    <w:multiLevelType w:val="hybridMultilevel"/>
    <w:tmpl w:val="56B853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1462BC"/>
    <w:multiLevelType w:val="hybridMultilevel"/>
    <w:tmpl w:val="32D818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1" w15:restartNumberingAfterBreak="0">
    <w:nsid w:val="446A6BE7"/>
    <w:multiLevelType w:val="hybridMultilevel"/>
    <w:tmpl w:val="B53A26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65A20"/>
    <w:multiLevelType w:val="hybridMultilevel"/>
    <w:tmpl w:val="E92843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5C7B1F"/>
    <w:multiLevelType w:val="multilevel"/>
    <w:tmpl w:val="32E84AE4"/>
    <w:lvl w:ilvl="0">
      <w:start w:val="1"/>
      <w:numFmt w:val="decimal"/>
      <w:pStyle w:val="listin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14" w15:restartNumberingAfterBreak="0">
    <w:nsid w:val="4DD94146"/>
    <w:multiLevelType w:val="hybridMultilevel"/>
    <w:tmpl w:val="9B42C7CC"/>
    <w:lvl w:ilvl="0" w:tplc="3236AD0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A1520C5"/>
    <w:multiLevelType w:val="hybridMultilevel"/>
    <w:tmpl w:val="1DAA8640"/>
    <w:lvl w:ilvl="0" w:tplc="23F4AC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6FCC5D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8A41E4F"/>
    <w:multiLevelType w:val="multilevel"/>
    <w:tmpl w:val="007CE85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upperRoman"/>
      <w:lvlText w:val="%4."/>
      <w:lvlJc w:val="righ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4"/>
  </w:num>
  <w:num w:numId="4">
    <w:abstractNumId w:val="2"/>
  </w:num>
  <w:num w:numId="5">
    <w:abstractNumId w:val="14"/>
  </w:num>
  <w:num w:numId="6">
    <w:abstractNumId w:val="16"/>
  </w:num>
  <w:num w:numId="7">
    <w:abstractNumId w:val="8"/>
  </w:num>
  <w:num w:numId="8">
    <w:abstractNumId w:val="1"/>
  </w:num>
  <w:num w:numId="9">
    <w:abstractNumId w:val="7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9"/>
  </w:num>
  <w:num w:numId="15">
    <w:abstractNumId w:val="0"/>
  </w:num>
  <w:num w:numId="16">
    <w:abstractNumId w:val="11"/>
  </w:num>
  <w:num w:numId="17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B07"/>
    <w:rsid w:val="0001048F"/>
    <w:rsid w:val="000113BD"/>
    <w:rsid w:val="000154B9"/>
    <w:rsid w:val="00030B42"/>
    <w:rsid w:val="00052404"/>
    <w:rsid w:val="000603CF"/>
    <w:rsid w:val="00063127"/>
    <w:rsid w:val="00070999"/>
    <w:rsid w:val="00083F9C"/>
    <w:rsid w:val="0009307D"/>
    <w:rsid w:val="000931DC"/>
    <w:rsid w:val="00096553"/>
    <w:rsid w:val="000A42DC"/>
    <w:rsid w:val="000B4008"/>
    <w:rsid w:val="000C5053"/>
    <w:rsid w:val="000D0213"/>
    <w:rsid w:val="000E246A"/>
    <w:rsid w:val="000F720E"/>
    <w:rsid w:val="00123FC4"/>
    <w:rsid w:val="001337F2"/>
    <w:rsid w:val="0014134A"/>
    <w:rsid w:val="001416D1"/>
    <w:rsid w:val="0014214F"/>
    <w:rsid w:val="00145CB3"/>
    <w:rsid w:val="00174382"/>
    <w:rsid w:val="00180A92"/>
    <w:rsid w:val="00182CA1"/>
    <w:rsid w:val="00187903"/>
    <w:rsid w:val="00197BC2"/>
    <w:rsid w:val="001B384A"/>
    <w:rsid w:val="001D09BF"/>
    <w:rsid w:val="001E65FF"/>
    <w:rsid w:val="002006E6"/>
    <w:rsid w:val="002050BD"/>
    <w:rsid w:val="00215255"/>
    <w:rsid w:val="00225CE2"/>
    <w:rsid w:val="002360A7"/>
    <w:rsid w:val="00243C92"/>
    <w:rsid w:val="002653B9"/>
    <w:rsid w:val="00265AD1"/>
    <w:rsid w:val="00275EB4"/>
    <w:rsid w:val="00283D7B"/>
    <w:rsid w:val="00297CFC"/>
    <w:rsid w:val="002A058B"/>
    <w:rsid w:val="002A19AD"/>
    <w:rsid w:val="002B0EF3"/>
    <w:rsid w:val="002B3A17"/>
    <w:rsid w:val="002C0647"/>
    <w:rsid w:val="002C3471"/>
    <w:rsid w:val="002C59DA"/>
    <w:rsid w:val="00306780"/>
    <w:rsid w:val="00315342"/>
    <w:rsid w:val="00317A23"/>
    <w:rsid w:val="00331481"/>
    <w:rsid w:val="00333615"/>
    <w:rsid w:val="003355D5"/>
    <w:rsid w:val="00344582"/>
    <w:rsid w:val="00351E46"/>
    <w:rsid w:val="00373135"/>
    <w:rsid w:val="00373247"/>
    <w:rsid w:val="0038339F"/>
    <w:rsid w:val="00390E54"/>
    <w:rsid w:val="003A18C8"/>
    <w:rsid w:val="003A2C1C"/>
    <w:rsid w:val="003A36B8"/>
    <w:rsid w:val="003C05A3"/>
    <w:rsid w:val="003C11E5"/>
    <w:rsid w:val="003C24E1"/>
    <w:rsid w:val="003C3D0E"/>
    <w:rsid w:val="003C6ADF"/>
    <w:rsid w:val="003D31DF"/>
    <w:rsid w:val="003F6C3A"/>
    <w:rsid w:val="00406C5D"/>
    <w:rsid w:val="0041519A"/>
    <w:rsid w:val="00444374"/>
    <w:rsid w:val="00450E9F"/>
    <w:rsid w:val="00457D5D"/>
    <w:rsid w:val="00463014"/>
    <w:rsid w:val="0047705F"/>
    <w:rsid w:val="00487B44"/>
    <w:rsid w:val="004D3F9B"/>
    <w:rsid w:val="00500CC5"/>
    <w:rsid w:val="005018D6"/>
    <w:rsid w:val="0050508E"/>
    <w:rsid w:val="00506D26"/>
    <w:rsid w:val="00515B20"/>
    <w:rsid w:val="00521FE0"/>
    <w:rsid w:val="0052541A"/>
    <w:rsid w:val="00547578"/>
    <w:rsid w:val="00547A4A"/>
    <w:rsid w:val="00552978"/>
    <w:rsid w:val="005653C1"/>
    <w:rsid w:val="00567889"/>
    <w:rsid w:val="00580CFE"/>
    <w:rsid w:val="005A4F91"/>
    <w:rsid w:val="005E516C"/>
    <w:rsid w:val="005E6F56"/>
    <w:rsid w:val="005F0BB2"/>
    <w:rsid w:val="005F5EA8"/>
    <w:rsid w:val="00636784"/>
    <w:rsid w:val="00661625"/>
    <w:rsid w:val="00663219"/>
    <w:rsid w:val="00664B18"/>
    <w:rsid w:val="00670E9A"/>
    <w:rsid w:val="006756F4"/>
    <w:rsid w:val="006817AE"/>
    <w:rsid w:val="006859B5"/>
    <w:rsid w:val="006A0E0A"/>
    <w:rsid w:val="006A4E7B"/>
    <w:rsid w:val="006B2350"/>
    <w:rsid w:val="006D6B59"/>
    <w:rsid w:val="00700048"/>
    <w:rsid w:val="00720C71"/>
    <w:rsid w:val="00721F0C"/>
    <w:rsid w:val="00722664"/>
    <w:rsid w:val="00725386"/>
    <w:rsid w:val="0073367B"/>
    <w:rsid w:val="007547EE"/>
    <w:rsid w:val="007754E6"/>
    <w:rsid w:val="007917CF"/>
    <w:rsid w:val="007A18CB"/>
    <w:rsid w:val="007A28E6"/>
    <w:rsid w:val="007B70A8"/>
    <w:rsid w:val="007C009D"/>
    <w:rsid w:val="007C2095"/>
    <w:rsid w:val="007D43E9"/>
    <w:rsid w:val="007E43E4"/>
    <w:rsid w:val="008029C7"/>
    <w:rsid w:val="00807294"/>
    <w:rsid w:val="0083686E"/>
    <w:rsid w:val="0084479B"/>
    <w:rsid w:val="008662CD"/>
    <w:rsid w:val="008A000F"/>
    <w:rsid w:val="008B5CBA"/>
    <w:rsid w:val="008C5DBD"/>
    <w:rsid w:val="008D7C11"/>
    <w:rsid w:val="008F5F85"/>
    <w:rsid w:val="009034B1"/>
    <w:rsid w:val="00907216"/>
    <w:rsid w:val="009128DA"/>
    <w:rsid w:val="00921838"/>
    <w:rsid w:val="00927FA6"/>
    <w:rsid w:val="0094298A"/>
    <w:rsid w:val="00960F1A"/>
    <w:rsid w:val="0096222B"/>
    <w:rsid w:val="00967021"/>
    <w:rsid w:val="0098568C"/>
    <w:rsid w:val="009B4D29"/>
    <w:rsid w:val="009B6351"/>
    <w:rsid w:val="009C218F"/>
    <w:rsid w:val="00A34D0A"/>
    <w:rsid w:val="00A41233"/>
    <w:rsid w:val="00A43FEB"/>
    <w:rsid w:val="00A51903"/>
    <w:rsid w:val="00A60842"/>
    <w:rsid w:val="00A95C9B"/>
    <w:rsid w:val="00AB4609"/>
    <w:rsid w:val="00AC0532"/>
    <w:rsid w:val="00AC4DD4"/>
    <w:rsid w:val="00AF0E2E"/>
    <w:rsid w:val="00B04A4C"/>
    <w:rsid w:val="00B11C15"/>
    <w:rsid w:val="00B14A97"/>
    <w:rsid w:val="00B15AF1"/>
    <w:rsid w:val="00B26DD3"/>
    <w:rsid w:val="00B27A40"/>
    <w:rsid w:val="00B433B2"/>
    <w:rsid w:val="00B62E98"/>
    <w:rsid w:val="00B63637"/>
    <w:rsid w:val="00B70208"/>
    <w:rsid w:val="00BA4D0A"/>
    <w:rsid w:val="00BA5CF0"/>
    <w:rsid w:val="00BA74E4"/>
    <w:rsid w:val="00BC19A7"/>
    <w:rsid w:val="00BC4BE6"/>
    <w:rsid w:val="00BE2EF6"/>
    <w:rsid w:val="00BE7EDE"/>
    <w:rsid w:val="00BF489D"/>
    <w:rsid w:val="00BF6346"/>
    <w:rsid w:val="00C10DC2"/>
    <w:rsid w:val="00C201FC"/>
    <w:rsid w:val="00C41975"/>
    <w:rsid w:val="00C60D90"/>
    <w:rsid w:val="00C74D77"/>
    <w:rsid w:val="00C80578"/>
    <w:rsid w:val="00C84E4C"/>
    <w:rsid w:val="00C925FF"/>
    <w:rsid w:val="00CA766B"/>
    <w:rsid w:val="00CE1EF7"/>
    <w:rsid w:val="00CE644F"/>
    <w:rsid w:val="00CE6B4F"/>
    <w:rsid w:val="00CF40F1"/>
    <w:rsid w:val="00CF5B47"/>
    <w:rsid w:val="00D1582C"/>
    <w:rsid w:val="00D16DBE"/>
    <w:rsid w:val="00D32D2C"/>
    <w:rsid w:val="00D357FE"/>
    <w:rsid w:val="00D36A8C"/>
    <w:rsid w:val="00D506E8"/>
    <w:rsid w:val="00D63E74"/>
    <w:rsid w:val="00D6607C"/>
    <w:rsid w:val="00D72000"/>
    <w:rsid w:val="00D8159D"/>
    <w:rsid w:val="00DA104A"/>
    <w:rsid w:val="00DA152E"/>
    <w:rsid w:val="00DB562C"/>
    <w:rsid w:val="00DC1260"/>
    <w:rsid w:val="00DC5CEC"/>
    <w:rsid w:val="00DD0DD8"/>
    <w:rsid w:val="00DE45C4"/>
    <w:rsid w:val="00E0094F"/>
    <w:rsid w:val="00E03503"/>
    <w:rsid w:val="00E03E3C"/>
    <w:rsid w:val="00E13382"/>
    <w:rsid w:val="00E34DC3"/>
    <w:rsid w:val="00E4733B"/>
    <w:rsid w:val="00E64D95"/>
    <w:rsid w:val="00E7125E"/>
    <w:rsid w:val="00E72165"/>
    <w:rsid w:val="00E779A6"/>
    <w:rsid w:val="00E77C68"/>
    <w:rsid w:val="00EB165C"/>
    <w:rsid w:val="00EB5247"/>
    <w:rsid w:val="00F32E42"/>
    <w:rsid w:val="00F34B07"/>
    <w:rsid w:val="00F47833"/>
    <w:rsid w:val="00F85DD7"/>
    <w:rsid w:val="00F93D0D"/>
    <w:rsid w:val="00FA5E5B"/>
    <w:rsid w:val="00FB7FE2"/>
    <w:rsid w:val="00FC01F6"/>
    <w:rsid w:val="00FF0C2A"/>
    <w:rsid w:val="00FF2420"/>
    <w:rsid w:val="00FF2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17D31E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1525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BF0000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titul">
    <w:name w:val="Subtitle"/>
    <w:basedOn w:val="Normln"/>
    <w:next w:val="Normln"/>
    <w:link w:val="Podtitul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titulChar">
    <w:name w:val="Podtitul Char"/>
    <w:basedOn w:val="Standardnpsmoodstavce"/>
    <w:link w:val="Podtitul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807294"/>
    <w:pPr>
      <w:ind w:left="720"/>
      <w:contextualSpacing/>
    </w:pPr>
  </w:style>
  <w:style w:type="paragraph" w:customStyle="1" w:styleId="listina">
    <w:name w:val="listina"/>
    <w:basedOn w:val="Normln"/>
    <w:rsid w:val="0001048F"/>
    <w:pPr>
      <w:numPr>
        <w:numId w:val="1"/>
      </w:numPr>
      <w:spacing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rosttext">
    <w:name w:val="Plain Text"/>
    <w:basedOn w:val="Normln"/>
    <w:link w:val="ProsttextChar"/>
    <w:rsid w:val="0001048F"/>
    <w:pPr>
      <w:spacing w:line="240" w:lineRule="auto"/>
    </w:pPr>
    <w:rPr>
      <w:rFonts w:ascii="Courier New" w:eastAsia="Times New Roman" w:hAnsi="Courier New" w:cs="Courier New"/>
      <w:sz w:val="24"/>
      <w:szCs w:val="20"/>
      <w:lang w:eastAsia="cs-CZ"/>
    </w:rPr>
  </w:style>
  <w:style w:type="character" w:customStyle="1" w:styleId="ProsttextChar">
    <w:name w:val="Prostý text Char"/>
    <w:basedOn w:val="Standardnpsmoodstavce"/>
    <w:link w:val="Prosttext"/>
    <w:rsid w:val="0001048F"/>
    <w:rPr>
      <w:rFonts w:ascii="Courier New" w:eastAsia="Times New Roman" w:hAnsi="Courier New" w:cs="Courier New"/>
      <w:sz w:val="24"/>
      <w:szCs w:val="20"/>
      <w:lang w:eastAsia="cs-CZ"/>
    </w:rPr>
  </w:style>
  <w:style w:type="paragraph" w:customStyle="1" w:styleId="Styl">
    <w:name w:val="Styl"/>
    <w:uiPriority w:val="99"/>
    <w:rsid w:val="000104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373247"/>
    <w:rPr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373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373247"/>
    <w:rPr>
      <w:b/>
      <w:bCs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B165C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EB165C"/>
    <w:rPr>
      <w:rFonts w:ascii="Calibri" w:eastAsia="Batang" w:hAnsi="Calibri" w:cs="Times New Roman"/>
      <w:b/>
      <w:bCs/>
      <w:sz w:val="20"/>
      <w:szCs w:val="20"/>
      <w:lang w:eastAsia="ar-SA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15255"/>
    <w:rPr>
      <w:rFonts w:asciiTheme="majorHAnsi" w:eastAsiaTheme="majorEastAsia" w:hAnsiTheme="majorHAnsi" w:cstheme="majorBidi"/>
      <w:color w:val="BF0000" w:themeColor="accent1" w:themeShade="BF"/>
      <w:sz w:val="18"/>
    </w:rPr>
  </w:style>
  <w:style w:type="paragraph" w:customStyle="1" w:styleId="Stednmka21">
    <w:name w:val="Střední mřížka 21"/>
    <w:qFormat/>
    <w:rsid w:val="0021525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9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5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35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72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959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117F9C-BC25-432E-8FBC-572476C97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2</Pages>
  <Words>420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2024-01-10T15:57:00Z</dcterms:created>
  <dcterms:modified xsi:type="dcterms:W3CDTF">2024-01-11T08:16:00Z</dcterms:modified>
</cp:coreProperties>
</file>