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7B83C" w14:textId="5C244419" w:rsidR="00215255" w:rsidRPr="0008507B" w:rsidRDefault="00215255" w:rsidP="00215255">
      <w:pPr>
        <w:spacing w:before="60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 xml:space="preserve">Příloha č. </w:t>
      </w:r>
      <w:r w:rsidR="00A370F6">
        <w:rPr>
          <w:rFonts w:ascii="Times New Roman" w:hAnsi="Times New Roman" w:cs="Times New Roman"/>
          <w:sz w:val="22"/>
        </w:rPr>
        <w:t>4</w:t>
      </w:r>
    </w:p>
    <w:p w14:paraId="4863C225" w14:textId="77777777" w:rsidR="00215255" w:rsidRPr="0008507B" w:rsidRDefault="00215255" w:rsidP="00215255">
      <w:pPr>
        <w:spacing w:before="60"/>
        <w:ind w:left="284"/>
        <w:jc w:val="both"/>
        <w:rPr>
          <w:rFonts w:ascii="Times New Roman" w:hAnsi="Times New Roman" w:cs="Times New Roman"/>
          <w:sz w:val="22"/>
        </w:rPr>
      </w:pPr>
    </w:p>
    <w:tbl>
      <w:tblPr>
        <w:tblW w:w="9920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8"/>
        <w:gridCol w:w="3691"/>
        <w:gridCol w:w="1559"/>
        <w:gridCol w:w="1758"/>
        <w:gridCol w:w="24"/>
      </w:tblGrid>
      <w:tr w:rsidR="00215255" w:rsidRPr="0008507B" w14:paraId="375163DE" w14:textId="77777777" w:rsidTr="00D13ED5">
        <w:trPr>
          <w:trHeight w:val="397"/>
        </w:trPr>
        <w:tc>
          <w:tcPr>
            <w:tcW w:w="9920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6451F5D9" w14:textId="50CA34C7" w:rsidR="00215255" w:rsidRPr="00A93009" w:rsidRDefault="00215255" w:rsidP="00CE1EF7">
            <w:pPr>
              <w:pStyle w:val="Stednmka21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93009">
              <w:rPr>
                <w:rFonts w:ascii="Times New Roman" w:hAnsi="Times New Roman"/>
                <w:b/>
                <w:bCs/>
                <w:sz w:val="28"/>
                <w:szCs w:val="28"/>
              </w:rPr>
              <w:t>KRYCÍ LIST NABÍDKY</w:t>
            </w:r>
          </w:p>
        </w:tc>
      </w:tr>
      <w:tr w:rsidR="00215255" w:rsidRPr="0008507B" w14:paraId="5F3A7A00" w14:textId="77777777" w:rsidTr="00D13ED5">
        <w:trPr>
          <w:trHeight w:val="397"/>
        </w:trPr>
        <w:tc>
          <w:tcPr>
            <w:tcW w:w="9920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3F8BBF2A" w14:textId="77777777" w:rsidR="00C11609" w:rsidRDefault="00C11609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  <w:p w14:paraId="20F80551" w14:textId="4F5191F0" w:rsidR="00215255" w:rsidRPr="0008507B" w:rsidRDefault="00215255" w:rsidP="005F3B7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bCs/>
                <w:sz w:val="22"/>
              </w:rPr>
              <w:t>K VÝZVĚ K PODÁNÍ NABÍDKY NA VEŘEJNOU ZAKÁZKU MALÉHO ROZSAHU</w:t>
            </w:r>
          </w:p>
          <w:p w14:paraId="65F0BAC8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506C74FB" w14:textId="77777777" w:rsidTr="00D13ED5">
        <w:trPr>
          <w:trHeight w:val="397"/>
        </w:trPr>
        <w:tc>
          <w:tcPr>
            <w:tcW w:w="2888" w:type="dxa"/>
            <w:tcBorders>
              <w:top w:val="single" w:sz="12" w:space="0" w:color="auto"/>
            </w:tcBorders>
            <w:shd w:val="clear" w:color="auto" w:fill="FFFFFF"/>
          </w:tcPr>
          <w:p w14:paraId="616728B1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</w:p>
          <w:p w14:paraId="4D90EE35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NÁZEV</w:t>
            </w:r>
          </w:p>
        </w:tc>
        <w:tc>
          <w:tcPr>
            <w:tcW w:w="7032" w:type="dxa"/>
            <w:gridSpan w:val="4"/>
            <w:tcBorders>
              <w:top w:val="single" w:sz="12" w:space="0" w:color="auto"/>
            </w:tcBorders>
          </w:tcPr>
          <w:p w14:paraId="4C0F5446" w14:textId="77777777" w:rsidR="00215255" w:rsidRPr="0008507B" w:rsidRDefault="00215255" w:rsidP="00F47224">
            <w:pPr>
              <w:rPr>
                <w:rFonts w:ascii="Times New Roman" w:hAnsi="Times New Roman" w:cs="Times New Roman"/>
                <w:sz w:val="22"/>
              </w:rPr>
            </w:pPr>
          </w:p>
          <w:p w14:paraId="68330D4C" w14:textId="77777777" w:rsidR="00C11609" w:rsidRPr="00C11609" w:rsidRDefault="00C11609" w:rsidP="00C1160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</w:rPr>
            </w:pPr>
            <w:r w:rsidRPr="00C11609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 xml:space="preserve">„Realizace a správa online destinační kampaně Brno </w:t>
            </w:r>
            <w:proofErr w:type="spellStart"/>
            <w:r w:rsidRPr="00C11609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True</w:t>
            </w:r>
            <w:proofErr w:type="spellEnd"/>
            <w:r w:rsidRPr="00C11609"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 xml:space="preserve"> Story“</w:t>
            </w:r>
          </w:p>
          <w:p w14:paraId="202F44BB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215255" w:rsidRPr="0008507B" w14:paraId="2BCB0E0B" w14:textId="77777777" w:rsidTr="00D13ED5">
        <w:trPr>
          <w:trHeight w:val="1929"/>
        </w:trPr>
        <w:tc>
          <w:tcPr>
            <w:tcW w:w="2888" w:type="dxa"/>
            <w:tcBorders>
              <w:top w:val="single" w:sz="12" w:space="0" w:color="auto"/>
            </w:tcBorders>
            <w:shd w:val="clear" w:color="auto" w:fill="FFFFFF"/>
          </w:tcPr>
          <w:p w14:paraId="6BD090C1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ZADAVATEL</w:t>
            </w:r>
          </w:p>
        </w:tc>
        <w:tc>
          <w:tcPr>
            <w:tcW w:w="7032" w:type="dxa"/>
            <w:gridSpan w:val="4"/>
            <w:tcBorders>
              <w:top w:val="single" w:sz="12" w:space="0" w:color="auto"/>
            </w:tcBorders>
          </w:tcPr>
          <w:p w14:paraId="3B4E3892" w14:textId="77777777" w:rsidR="00215255" w:rsidRPr="0008507B" w:rsidRDefault="00215255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 xml:space="preserve">TIC BRNO, příspěvková organizace </w:t>
            </w:r>
            <w:r w:rsidRPr="0008507B">
              <w:rPr>
                <w:rFonts w:ascii="Times New Roman" w:hAnsi="Times New Roman" w:cs="Times New Roman"/>
                <w:b/>
                <w:sz w:val="22"/>
              </w:rPr>
              <w:br/>
            </w:r>
            <w:r w:rsidRPr="0008507B">
              <w:rPr>
                <w:rFonts w:ascii="Times New Roman" w:hAnsi="Times New Roman" w:cs="Times New Roman"/>
                <w:sz w:val="22"/>
              </w:rPr>
              <w:t xml:space="preserve">se </w:t>
            </w:r>
            <w:proofErr w:type="gramStart"/>
            <w:r w:rsidRPr="0008507B">
              <w:rPr>
                <w:rFonts w:ascii="Times New Roman" w:hAnsi="Times New Roman" w:cs="Times New Roman"/>
                <w:sz w:val="22"/>
              </w:rPr>
              <w:t xml:space="preserve">sídlem:   </w:t>
            </w:r>
            <w:proofErr w:type="gramEnd"/>
            <w:r w:rsidRPr="0008507B">
              <w:rPr>
                <w:rFonts w:ascii="Times New Roman" w:hAnsi="Times New Roman" w:cs="Times New Roman"/>
                <w:sz w:val="22"/>
              </w:rPr>
              <w:t xml:space="preserve">    Radnická 356/2, Brno 602 00</w:t>
            </w:r>
          </w:p>
          <w:p w14:paraId="42DD07A4" w14:textId="77777777" w:rsidR="00215255" w:rsidRPr="00E60B7E" w:rsidRDefault="00215255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IČ: 00101460, DIČ</w:t>
            </w:r>
            <w:r w:rsidRPr="00E60B7E">
              <w:rPr>
                <w:rFonts w:ascii="Times New Roman" w:hAnsi="Times New Roman" w:cs="Times New Roman"/>
                <w:sz w:val="22"/>
              </w:rPr>
              <w:t>: CZ00101460</w:t>
            </w:r>
          </w:p>
          <w:p w14:paraId="51128AF9" w14:textId="77777777" w:rsidR="00E60B7E" w:rsidRPr="00E60B7E" w:rsidRDefault="00215255" w:rsidP="00E60B7E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ar-SA"/>
              </w:rPr>
            </w:pPr>
            <w:proofErr w:type="gramStart"/>
            <w:r w:rsidRPr="00E60B7E">
              <w:rPr>
                <w:rFonts w:ascii="Times New Roman" w:hAnsi="Times New Roman" w:cs="Times New Roman"/>
                <w:sz w:val="22"/>
              </w:rPr>
              <w:t xml:space="preserve">zastoupená:   </w:t>
            </w:r>
            <w:proofErr w:type="gramEnd"/>
            <w:r w:rsidRPr="00E60B7E">
              <w:rPr>
                <w:rFonts w:ascii="Times New Roman" w:hAnsi="Times New Roman" w:cs="Times New Roman"/>
                <w:sz w:val="22"/>
              </w:rPr>
              <w:t xml:space="preserve"> Mgr. et Mgr. Janou Tichou </w:t>
            </w:r>
            <w:proofErr w:type="spellStart"/>
            <w:r w:rsidRPr="00E60B7E">
              <w:rPr>
                <w:rFonts w:ascii="Times New Roman" w:hAnsi="Times New Roman" w:cs="Times New Roman"/>
                <w:sz w:val="22"/>
              </w:rPr>
              <w:t>Janulíkovou</w:t>
            </w:r>
            <w:proofErr w:type="spellEnd"/>
            <w:r w:rsidRPr="00E60B7E">
              <w:rPr>
                <w:rFonts w:ascii="Times New Roman" w:hAnsi="Times New Roman" w:cs="Times New Roman"/>
                <w:sz w:val="22"/>
              </w:rPr>
              <w:t xml:space="preserve">,      </w:t>
            </w:r>
            <w:r w:rsidRPr="00E60B7E">
              <w:rPr>
                <w:rFonts w:ascii="Times New Roman" w:hAnsi="Times New Roman" w:cs="Times New Roman"/>
                <w:sz w:val="22"/>
              </w:rPr>
              <w:br/>
              <w:t xml:space="preserve">                        ředitelkou organizace</w:t>
            </w:r>
            <w:r w:rsidR="00CE1EF7" w:rsidRPr="00E60B7E">
              <w:rPr>
                <w:rFonts w:ascii="Times New Roman" w:hAnsi="Times New Roman" w:cs="Times New Roman"/>
                <w:sz w:val="22"/>
              </w:rPr>
              <w:br/>
            </w:r>
            <w:r w:rsidR="00E60B7E" w:rsidRPr="00E60B7E">
              <w:rPr>
                <w:rFonts w:ascii="Times New Roman" w:eastAsia="Times New Roman" w:hAnsi="Times New Roman" w:cs="Times New Roman"/>
                <w:sz w:val="22"/>
                <w:lang w:eastAsia="ar-SA"/>
              </w:rPr>
              <w:t>kontaktní osoba: Mgr. Silvie Kadlčíková, tel.: +420 778 489 797, e-mail: kadlcikova@ticbrno.cz</w:t>
            </w:r>
          </w:p>
          <w:p w14:paraId="07FA6395" w14:textId="4F6A467D" w:rsidR="00215255" w:rsidRPr="0008507B" w:rsidRDefault="00215255" w:rsidP="00F47224">
            <w:pPr>
              <w:jc w:val="both"/>
              <w:rPr>
                <w:rFonts w:ascii="Times New Roman" w:eastAsia="Calibri" w:hAnsi="Times New Roman" w:cs="Times New Roman"/>
                <w:sz w:val="22"/>
                <w:lang w:eastAsia="ar-SA"/>
              </w:rPr>
            </w:pPr>
          </w:p>
        </w:tc>
      </w:tr>
      <w:tr w:rsidR="00215255" w:rsidRPr="0008507B" w14:paraId="25E7553B" w14:textId="77777777" w:rsidTr="00D13ED5">
        <w:trPr>
          <w:trHeight w:val="397"/>
        </w:trPr>
        <w:tc>
          <w:tcPr>
            <w:tcW w:w="2888" w:type="dxa"/>
            <w:tcBorders>
              <w:top w:val="single" w:sz="12" w:space="0" w:color="auto"/>
            </w:tcBorders>
            <w:shd w:val="clear" w:color="auto" w:fill="FFFFFF"/>
          </w:tcPr>
          <w:p w14:paraId="27E67757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</w:p>
          <w:p w14:paraId="4F7D190D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DODAVATEL:</w:t>
            </w:r>
          </w:p>
          <w:p w14:paraId="0D36D667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</w:p>
        </w:tc>
        <w:tc>
          <w:tcPr>
            <w:tcW w:w="7032" w:type="dxa"/>
            <w:gridSpan w:val="4"/>
            <w:tcBorders>
              <w:top w:val="single" w:sz="12" w:space="0" w:color="auto"/>
            </w:tcBorders>
          </w:tcPr>
          <w:p w14:paraId="0BCBD642" w14:textId="77777777" w:rsidR="00215255" w:rsidRPr="0008507B" w:rsidRDefault="00215255" w:rsidP="00F47224">
            <w:pPr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215255" w:rsidRPr="0008507B" w14:paraId="4619F527" w14:textId="77777777" w:rsidTr="00D13ED5">
        <w:trPr>
          <w:trHeight w:val="397"/>
        </w:trPr>
        <w:tc>
          <w:tcPr>
            <w:tcW w:w="2888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6BD7534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Obchodní firma nebo název</w:t>
            </w:r>
          </w:p>
          <w:p w14:paraId="1D460B48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(jedná-li se o právnickou osobu)</w:t>
            </w:r>
          </w:p>
          <w:p w14:paraId="232B9642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</w:p>
          <w:p w14:paraId="5A30384B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Obchodní firma nebo jméno a příjmení</w:t>
            </w:r>
          </w:p>
          <w:p w14:paraId="06EC78AE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(jedná-li se o fyzickou osobu)</w:t>
            </w:r>
          </w:p>
        </w:tc>
        <w:tc>
          <w:tcPr>
            <w:tcW w:w="7032" w:type="dxa"/>
            <w:gridSpan w:val="4"/>
            <w:tcBorders>
              <w:top w:val="single" w:sz="12" w:space="0" w:color="auto"/>
            </w:tcBorders>
            <w:vAlign w:val="center"/>
          </w:tcPr>
          <w:p w14:paraId="38DE601C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40DC6796" w14:textId="77777777" w:rsidTr="00D13ED5">
        <w:trPr>
          <w:trHeight w:val="397"/>
        </w:trPr>
        <w:tc>
          <w:tcPr>
            <w:tcW w:w="2888" w:type="dxa"/>
            <w:shd w:val="clear" w:color="auto" w:fill="FFFFFF"/>
            <w:vAlign w:val="center"/>
          </w:tcPr>
          <w:p w14:paraId="6CDEB0FB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Sídlo</w:t>
            </w:r>
          </w:p>
          <w:p w14:paraId="363888E4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(jedná-li se o právnickou osobu)</w:t>
            </w:r>
          </w:p>
          <w:p w14:paraId="31E86879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</w:p>
          <w:p w14:paraId="3BFCB509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Místo podnikání, popř. místo trvalého pobytu (jedná-li se o fyzickou osobu)</w:t>
            </w:r>
          </w:p>
        </w:tc>
        <w:tc>
          <w:tcPr>
            <w:tcW w:w="7032" w:type="dxa"/>
            <w:gridSpan w:val="4"/>
            <w:vAlign w:val="center"/>
          </w:tcPr>
          <w:p w14:paraId="68B9F442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301D8C4C" w14:textId="77777777" w:rsidTr="00D13ED5">
        <w:trPr>
          <w:trHeight w:val="397"/>
        </w:trPr>
        <w:tc>
          <w:tcPr>
            <w:tcW w:w="2888" w:type="dxa"/>
            <w:shd w:val="clear" w:color="auto" w:fill="FFFFFF"/>
            <w:vAlign w:val="center"/>
          </w:tcPr>
          <w:p w14:paraId="627EB6A3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 xml:space="preserve">Právní forma </w:t>
            </w:r>
          </w:p>
        </w:tc>
        <w:tc>
          <w:tcPr>
            <w:tcW w:w="7032" w:type="dxa"/>
            <w:gridSpan w:val="4"/>
            <w:vAlign w:val="center"/>
          </w:tcPr>
          <w:p w14:paraId="3231808E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73A5319F" w14:textId="77777777" w:rsidTr="00D13ED5">
        <w:trPr>
          <w:trHeight w:val="397"/>
        </w:trPr>
        <w:tc>
          <w:tcPr>
            <w:tcW w:w="2888" w:type="dxa"/>
            <w:shd w:val="clear" w:color="auto" w:fill="FFFFFF"/>
            <w:vAlign w:val="center"/>
          </w:tcPr>
          <w:p w14:paraId="789C08BC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IČ / DIČ</w:t>
            </w:r>
          </w:p>
        </w:tc>
        <w:tc>
          <w:tcPr>
            <w:tcW w:w="7032" w:type="dxa"/>
            <w:gridSpan w:val="4"/>
            <w:vAlign w:val="center"/>
          </w:tcPr>
          <w:p w14:paraId="15081F4B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 xml:space="preserve">                                             /</w:t>
            </w:r>
          </w:p>
        </w:tc>
      </w:tr>
      <w:tr w:rsidR="00215255" w:rsidRPr="0008507B" w14:paraId="19F7C048" w14:textId="77777777" w:rsidTr="00D13ED5">
        <w:trPr>
          <w:trHeight w:val="397"/>
        </w:trPr>
        <w:tc>
          <w:tcPr>
            <w:tcW w:w="2888" w:type="dxa"/>
            <w:shd w:val="clear" w:color="auto" w:fill="FFFFFF"/>
            <w:vAlign w:val="center"/>
          </w:tcPr>
          <w:p w14:paraId="236D9581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Telefon</w:t>
            </w:r>
          </w:p>
        </w:tc>
        <w:tc>
          <w:tcPr>
            <w:tcW w:w="7032" w:type="dxa"/>
            <w:gridSpan w:val="4"/>
            <w:vAlign w:val="center"/>
          </w:tcPr>
          <w:p w14:paraId="3E0D2957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215255" w:rsidRPr="0008507B" w14:paraId="13150FBA" w14:textId="77777777" w:rsidTr="00D13ED5">
        <w:trPr>
          <w:trHeight w:val="397"/>
        </w:trPr>
        <w:tc>
          <w:tcPr>
            <w:tcW w:w="2888" w:type="dxa"/>
            <w:shd w:val="clear" w:color="auto" w:fill="FFFFFF"/>
            <w:vAlign w:val="center"/>
          </w:tcPr>
          <w:p w14:paraId="50983D2F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Fax</w:t>
            </w:r>
          </w:p>
        </w:tc>
        <w:tc>
          <w:tcPr>
            <w:tcW w:w="7032" w:type="dxa"/>
            <w:gridSpan w:val="4"/>
            <w:vAlign w:val="center"/>
          </w:tcPr>
          <w:p w14:paraId="7B70024C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098CD470" w14:textId="77777777" w:rsidTr="00D13ED5">
        <w:trPr>
          <w:trHeight w:val="397"/>
        </w:trPr>
        <w:tc>
          <w:tcPr>
            <w:tcW w:w="2888" w:type="dxa"/>
            <w:shd w:val="clear" w:color="auto" w:fill="FFFFFF"/>
            <w:vAlign w:val="center"/>
          </w:tcPr>
          <w:p w14:paraId="2A091EA0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E-mail</w:t>
            </w:r>
          </w:p>
        </w:tc>
        <w:tc>
          <w:tcPr>
            <w:tcW w:w="7032" w:type="dxa"/>
            <w:gridSpan w:val="4"/>
            <w:vAlign w:val="center"/>
          </w:tcPr>
          <w:p w14:paraId="3AE8A19D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53551780" w14:textId="77777777" w:rsidTr="00D13ED5">
        <w:trPr>
          <w:trHeight w:val="397"/>
        </w:trPr>
        <w:tc>
          <w:tcPr>
            <w:tcW w:w="2888" w:type="dxa"/>
            <w:shd w:val="clear" w:color="auto" w:fill="FFFFFF"/>
            <w:vAlign w:val="center"/>
          </w:tcPr>
          <w:p w14:paraId="7ABE7C57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Jsme plátci DPH</w:t>
            </w:r>
          </w:p>
        </w:tc>
        <w:tc>
          <w:tcPr>
            <w:tcW w:w="7032" w:type="dxa"/>
            <w:gridSpan w:val="4"/>
            <w:vAlign w:val="center"/>
          </w:tcPr>
          <w:p w14:paraId="78B50386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ANO – NE</w:t>
            </w:r>
          </w:p>
        </w:tc>
      </w:tr>
      <w:tr w:rsidR="00215255" w:rsidRPr="0008507B" w14:paraId="032CA30C" w14:textId="77777777" w:rsidTr="00D13ED5">
        <w:trPr>
          <w:trHeight w:val="397"/>
        </w:trPr>
        <w:tc>
          <w:tcPr>
            <w:tcW w:w="2888" w:type="dxa"/>
            <w:shd w:val="clear" w:color="auto" w:fill="FFFFFF"/>
            <w:vAlign w:val="center"/>
          </w:tcPr>
          <w:p w14:paraId="02737207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Bankovní spojení:</w:t>
            </w:r>
            <w:r w:rsidRPr="0008507B">
              <w:rPr>
                <w:rFonts w:ascii="Times New Roman" w:hAnsi="Times New Roman"/>
              </w:rPr>
              <w:br/>
            </w:r>
          </w:p>
          <w:p w14:paraId="21EA38EE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č, účtu:</w:t>
            </w:r>
          </w:p>
        </w:tc>
        <w:tc>
          <w:tcPr>
            <w:tcW w:w="7032" w:type="dxa"/>
            <w:gridSpan w:val="4"/>
            <w:vAlign w:val="center"/>
          </w:tcPr>
          <w:p w14:paraId="3196D9C2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4A68CF44" w14:textId="77777777" w:rsidTr="00D13ED5">
        <w:trPr>
          <w:trHeight w:val="397"/>
        </w:trPr>
        <w:tc>
          <w:tcPr>
            <w:tcW w:w="2888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6277C658" w14:textId="77777777" w:rsidR="00215255" w:rsidRPr="0008507B" w:rsidRDefault="00215255" w:rsidP="00CE1EF7">
            <w:pPr>
              <w:pStyle w:val="Stednmka21"/>
              <w:rPr>
                <w:rFonts w:ascii="Times New Roman" w:hAnsi="Times New Roman"/>
              </w:rPr>
            </w:pPr>
            <w:r w:rsidRPr="0008507B">
              <w:rPr>
                <w:rFonts w:ascii="Times New Roman" w:hAnsi="Times New Roman"/>
              </w:rPr>
              <w:t>Kontaktní osoba pro jednání ve věci nabídky</w:t>
            </w:r>
          </w:p>
        </w:tc>
        <w:tc>
          <w:tcPr>
            <w:tcW w:w="7032" w:type="dxa"/>
            <w:gridSpan w:val="4"/>
            <w:tcBorders>
              <w:bottom w:val="single" w:sz="12" w:space="0" w:color="auto"/>
            </w:tcBorders>
            <w:vAlign w:val="center"/>
          </w:tcPr>
          <w:p w14:paraId="280106A6" w14:textId="77777777" w:rsidR="00215255" w:rsidRPr="0008507B" w:rsidRDefault="00215255" w:rsidP="00CE1EF7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215255" w:rsidRPr="0008507B" w14:paraId="5546F6D0" w14:textId="77777777" w:rsidTr="00D13ED5">
        <w:trPr>
          <w:cantSplit/>
          <w:trHeight w:val="592"/>
        </w:trPr>
        <w:tc>
          <w:tcPr>
            <w:tcW w:w="9920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31E4500D" w14:textId="77777777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</w:p>
          <w:p w14:paraId="1EDFCF3A" w14:textId="01342396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 xml:space="preserve">My, níže podepsaní, tímto prohlašujeme, že jsme prostudovali a plně přijímáme obsah výzvy, která specifikuje předmět veřejné zakázky zahájené odesláním výzvy </w:t>
            </w:r>
            <w:r w:rsidR="00CE1EF7" w:rsidRPr="0008507B">
              <w:rPr>
                <w:rFonts w:ascii="Times New Roman" w:hAnsi="Times New Roman" w:cs="Times New Roman"/>
                <w:sz w:val="22"/>
              </w:rPr>
              <w:t xml:space="preserve">k podání nabídky </w:t>
            </w:r>
            <w:r w:rsidR="00CE1EF7" w:rsidRPr="00355DD4">
              <w:rPr>
                <w:rFonts w:ascii="Times New Roman" w:hAnsi="Times New Roman" w:cs="Times New Roman"/>
                <w:sz w:val="22"/>
              </w:rPr>
              <w:t xml:space="preserve">dne </w:t>
            </w:r>
            <w:r w:rsidR="00355DD4" w:rsidRPr="00355DD4">
              <w:rPr>
                <w:rFonts w:ascii="Times New Roman" w:hAnsi="Times New Roman" w:cs="Times New Roman"/>
                <w:sz w:val="22"/>
              </w:rPr>
              <w:t>2</w:t>
            </w:r>
            <w:r w:rsidR="00BD4904">
              <w:rPr>
                <w:rFonts w:ascii="Times New Roman" w:hAnsi="Times New Roman" w:cs="Times New Roman"/>
                <w:sz w:val="22"/>
              </w:rPr>
              <w:t>6</w:t>
            </w:r>
            <w:bookmarkStart w:id="1" w:name="_GoBack"/>
            <w:bookmarkEnd w:id="1"/>
            <w:r w:rsidR="00355DD4" w:rsidRPr="00355DD4">
              <w:rPr>
                <w:rFonts w:ascii="Times New Roman" w:hAnsi="Times New Roman" w:cs="Times New Roman"/>
                <w:sz w:val="22"/>
              </w:rPr>
              <w:t xml:space="preserve">. 4. </w:t>
            </w:r>
            <w:r w:rsidR="00CE1EF7" w:rsidRPr="00355DD4">
              <w:rPr>
                <w:rFonts w:ascii="Times New Roman" w:hAnsi="Times New Roman" w:cs="Times New Roman"/>
                <w:sz w:val="22"/>
              </w:rPr>
              <w:t>202</w:t>
            </w:r>
            <w:r w:rsidR="00A370F6" w:rsidRPr="00355DD4">
              <w:rPr>
                <w:rFonts w:ascii="Times New Roman" w:hAnsi="Times New Roman" w:cs="Times New Roman"/>
                <w:sz w:val="22"/>
              </w:rPr>
              <w:t>4</w:t>
            </w:r>
            <w:r w:rsidRPr="0008507B">
              <w:rPr>
                <w:rFonts w:ascii="Times New Roman" w:hAnsi="Times New Roman" w:cs="Times New Roman"/>
                <w:sz w:val="22"/>
              </w:rPr>
              <w:t xml:space="preserve">, a že přijímáme veškeré podmínky v ní obsažené bez výhrad a omezení. </w:t>
            </w:r>
          </w:p>
          <w:p w14:paraId="0B1DA902" w14:textId="42E2BEFE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Prohlašujeme, že v souladu s podmínkami stanove</w:t>
            </w:r>
            <w:r w:rsidR="00CE1EF7" w:rsidRPr="0008507B">
              <w:rPr>
                <w:rFonts w:ascii="Times New Roman" w:hAnsi="Times New Roman" w:cs="Times New Roman"/>
                <w:sz w:val="22"/>
              </w:rPr>
              <w:t xml:space="preserve">nými ve Výzvě k podání nabídky </w:t>
            </w:r>
            <w:r w:rsidRPr="0008507B">
              <w:rPr>
                <w:rFonts w:ascii="Times New Roman" w:hAnsi="Times New Roman" w:cs="Times New Roman"/>
                <w:sz w:val="22"/>
              </w:rPr>
              <w:t>a prokázání splnění kvalifikace nabízíme poskytnutí služby, která je předmětem této veřejné zakázky.</w:t>
            </w:r>
          </w:p>
          <w:p w14:paraId="0BE96967" w14:textId="77777777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</w:p>
          <w:p w14:paraId="147D4653" w14:textId="77777777" w:rsidR="00215255" w:rsidRPr="0008507B" w:rsidRDefault="00215255" w:rsidP="00F47224">
            <w:pPr>
              <w:tabs>
                <w:tab w:val="left" w:pos="4140"/>
              </w:tabs>
              <w:spacing w:before="60"/>
              <w:jc w:val="both"/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 xml:space="preserve">Naše nabídková cena činí: </w:t>
            </w:r>
          </w:p>
          <w:p w14:paraId="24FF9095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  <w:p w14:paraId="7B5A60F8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215255" w:rsidRPr="0008507B" w14:paraId="461D310F" w14:textId="77777777" w:rsidTr="00D13ED5">
        <w:trPr>
          <w:gridAfter w:val="1"/>
          <w:wAfter w:w="24" w:type="dxa"/>
          <w:cantSplit/>
          <w:trHeight w:val="592"/>
        </w:trPr>
        <w:tc>
          <w:tcPr>
            <w:tcW w:w="288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7778FC" w14:textId="77777777" w:rsidR="00215255" w:rsidRPr="0008507B" w:rsidRDefault="00215255" w:rsidP="00F47224">
            <w:pPr>
              <w:pStyle w:val="Stednmka21"/>
              <w:rPr>
                <w:rFonts w:ascii="Times New Roman" w:hAnsi="Times New Roman"/>
                <w:b/>
              </w:rPr>
            </w:pPr>
            <w:r w:rsidRPr="0008507B">
              <w:rPr>
                <w:rFonts w:ascii="Times New Roman" w:hAnsi="Times New Roman"/>
                <w:b/>
              </w:rPr>
              <w:t>CENOVÁ NABÍDKA</w:t>
            </w:r>
          </w:p>
        </w:tc>
        <w:tc>
          <w:tcPr>
            <w:tcW w:w="36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6912D8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04C442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E9DF03" w14:textId="77777777" w:rsidR="00215255" w:rsidRPr="0008507B" w:rsidRDefault="00215255" w:rsidP="00F47224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8507B">
              <w:rPr>
                <w:rFonts w:ascii="Times New Roman" w:hAnsi="Times New Roman" w:cs="Times New Roman"/>
                <w:b/>
                <w:sz w:val="22"/>
              </w:rPr>
              <w:t>Cena s DPH</w:t>
            </w:r>
          </w:p>
        </w:tc>
      </w:tr>
      <w:tr w:rsidR="0084479B" w:rsidRPr="0008507B" w14:paraId="49C18185" w14:textId="77777777" w:rsidTr="00D13ED5">
        <w:trPr>
          <w:gridAfter w:val="1"/>
          <w:wAfter w:w="24" w:type="dxa"/>
          <w:cantSplit/>
          <w:trHeight w:val="737"/>
        </w:trPr>
        <w:tc>
          <w:tcPr>
            <w:tcW w:w="2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B93B55" w14:textId="30C57FD3" w:rsidR="0084479B" w:rsidRPr="0008507B" w:rsidRDefault="0084479B" w:rsidP="00F47224">
            <w:pPr>
              <w:pStyle w:val="Stednmka21"/>
              <w:rPr>
                <w:rFonts w:ascii="Times New Roman" w:eastAsia="Times New Roman" w:hAnsi="Times New Roman"/>
                <w:b/>
                <w:lang w:eastAsia="cs-CZ"/>
              </w:rPr>
            </w:pPr>
            <w:r w:rsidRPr="0008507B">
              <w:rPr>
                <w:rFonts w:ascii="Times New Roman" w:eastAsia="Times New Roman" w:hAnsi="Times New Roman"/>
                <w:b/>
                <w:lang w:eastAsia="cs-CZ"/>
              </w:rPr>
              <w:t xml:space="preserve">Cena </w:t>
            </w:r>
            <w:r w:rsidR="00C47013">
              <w:rPr>
                <w:rFonts w:ascii="Times New Roman" w:eastAsia="Times New Roman" w:hAnsi="Times New Roman"/>
                <w:b/>
                <w:lang w:eastAsia="cs-CZ"/>
              </w:rPr>
              <w:t>agenturních prací</w:t>
            </w:r>
          </w:p>
        </w:tc>
        <w:tc>
          <w:tcPr>
            <w:tcW w:w="369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26092B" w14:textId="19302843" w:rsidR="0084479B" w:rsidRPr="0008507B" w:rsidRDefault="0084479B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3A6F92" w14:textId="6785638F" w:rsidR="0084479B" w:rsidRPr="0008507B" w:rsidRDefault="0084479B" w:rsidP="00F47224">
            <w:pPr>
              <w:rPr>
                <w:rFonts w:ascii="Times New Roman" w:hAnsi="Times New Roman" w:cs="Times New Roman"/>
                <w:sz w:val="22"/>
              </w:rPr>
            </w:pPr>
            <w:r w:rsidRPr="0008507B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D6E950" w14:textId="03496142" w:rsidR="0084479B" w:rsidRPr="0008507B" w:rsidRDefault="0084479B" w:rsidP="00F47224">
            <w:pPr>
              <w:pStyle w:val="Nadpis5"/>
              <w:jc w:val="center"/>
              <w:rPr>
                <w:rFonts w:ascii="Times New Roman" w:hAnsi="Times New Roman" w:cs="Times New Roman"/>
                <w:sz w:val="22"/>
                <w:lang w:eastAsia="cs-CZ"/>
              </w:rPr>
            </w:pPr>
            <w:r w:rsidRPr="0008507B">
              <w:rPr>
                <w:rFonts w:ascii="Times New Roman" w:hAnsi="Times New Roman" w:cs="Times New Roman"/>
                <w:sz w:val="22"/>
                <w:lang w:eastAsia="cs-CZ"/>
              </w:rPr>
              <w:t> </w:t>
            </w:r>
          </w:p>
        </w:tc>
      </w:tr>
    </w:tbl>
    <w:p w14:paraId="6EE1F6D9" w14:textId="77777777" w:rsidR="00215255" w:rsidRPr="0008507B" w:rsidRDefault="00215255" w:rsidP="00215255">
      <w:pPr>
        <w:spacing w:before="60"/>
        <w:ind w:left="284"/>
        <w:jc w:val="both"/>
        <w:rPr>
          <w:rFonts w:ascii="Times New Roman" w:hAnsi="Times New Roman" w:cs="Times New Roman"/>
          <w:sz w:val="22"/>
        </w:rPr>
      </w:pPr>
    </w:p>
    <w:p w14:paraId="6DC7E19C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Touto nabídkou budeme vázáni po celou dobu zadávací lhůty, která byla stanovena zadavatelem na 60</w:t>
      </w:r>
      <w:r w:rsidRPr="0008507B">
        <w:rPr>
          <w:rFonts w:ascii="Times New Roman" w:hAnsi="Times New Roman" w:cs="Times New Roman"/>
          <w:b/>
          <w:sz w:val="22"/>
        </w:rPr>
        <w:t xml:space="preserve"> </w:t>
      </w:r>
      <w:r w:rsidRPr="0008507B">
        <w:rPr>
          <w:rFonts w:ascii="Times New Roman" w:hAnsi="Times New Roman" w:cs="Times New Roman"/>
          <w:sz w:val="22"/>
        </w:rPr>
        <w:t>dnů a počíná běžet od uplynutí posledního dne lhůty pro podání nabídek. Zadávací lhůta se prodlužuje dodavatelům, s nimiž může zadavatel v souladu se Zákonem uzavřít smlouvu, až do doby uzavření smlouvy nebo do zrušení zadávacího řízení.</w:t>
      </w:r>
    </w:p>
    <w:p w14:paraId="28270466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Podáváme tuto nabídku naším jménem a potvrzujeme, že se neúčastníme ve výběrovém řízení na tuto veřejnou zakázku žádnou jinou nabídkou a dále že nejsme současně subdodavatelem, jehož prostřednictvím jiný dodavatel v tomtéž zadávacím řízení prokazuje kvalifikaci.</w:t>
      </w:r>
    </w:p>
    <w:p w14:paraId="7BE09817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72379ECB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Jsme si vědomi, že do doby uzavření smlouvy nebude tato nabídka spolu s jejím písemným přijetím z Vaší strany představovat závaznou smlouvu mezi námi.</w:t>
      </w:r>
    </w:p>
    <w:p w14:paraId="5AD3B613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>Jsme si vědomi, že Zadavatel má právo výběrové řízení zrušit bez udání důvodů.</w:t>
      </w:r>
    </w:p>
    <w:p w14:paraId="06FCD923" w14:textId="77777777" w:rsidR="00215255" w:rsidRPr="0008507B" w:rsidRDefault="00215255" w:rsidP="00215255">
      <w:pPr>
        <w:numPr>
          <w:ilvl w:val="0"/>
          <w:numId w:val="17"/>
        </w:numPr>
        <w:tabs>
          <w:tab w:val="clear" w:pos="720"/>
          <w:tab w:val="num" w:pos="284"/>
        </w:tabs>
        <w:spacing w:before="60" w:line="240" w:lineRule="auto"/>
        <w:ind w:left="284" w:hanging="284"/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  <w:lang w:eastAsia="cs-CZ"/>
        </w:rPr>
        <w:t xml:space="preserve">Svým podpisem stvrzujeme, že podáváme nabídku na základě podmínek uvedených ve Výzvě k podání nabídky. Před podáním nabídky jsme si vyjasnili veškerá sporná ustanovení a případné technické nejasnosti. Nabídková cena obsahuje veškeré náklady nutné ke kompletní realizaci. </w:t>
      </w:r>
    </w:p>
    <w:p w14:paraId="2D22CC36" w14:textId="77777777" w:rsidR="00215255" w:rsidRPr="0008507B" w:rsidRDefault="00215255" w:rsidP="00215255">
      <w:pPr>
        <w:spacing w:before="60"/>
        <w:ind w:left="284"/>
        <w:jc w:val="both"/>
        <w:rPr>
          <w:rFonts w:ascii="Times New Roman" w:hAnsi="Times New Roman" w:cs="Times New Roman"/>
          <w:sz w:val="22"/>
        </w:rPr>
      </w:pPr>
    </w:p>
    <w:p w14:paraId="622ED605" w14:textId="77777777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  <w:lang w:eastAsia="cs-CZ"/>
        </w:rPr>
      </w:pPr>
    </w:p>
    <w:p w14:paraId="39D56525" w14:textId="346DB0B5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sz w:val="22"/>
        </w:rPr>
        <w:t xml:space="preserve">V ………………………… dne …………………. </w:t>
      </w:r>
      <w:r w:rsidR="00CE1EF7" w:rsidRPr="0008507B">
        <w:rPr>
          <w:rFonts w:ascii="Times New Roman" w:hAnsi="Times New Roman" w:cs="Times New Roman"/>
          <w:sz w:val="22"/>
        </w:rPr>
        <w:t>202</w:t>
      </w:r>
      <w:r w:rsidR="00A370F6">
        <w:rPr>
          <w:rFonts w:ascii="Times New Roman" w:hAnsi="Times New Roman" w:cs="Times New Roman"/>
          <w:sz w:val="22"/>
        </w:rPr>
        <w:t>4</w:t>
      </w:r>
    </w:p>
    <w:p w14:paraId="4A96026D" w14:textId="77777777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</w:p>
    <w:p w14:paraId="77E7DC19" w14:textId="77777777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</w:p>
    <w:p w14:paraId="1DC03375" w14:textId="77777777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</w:p>
    <w:p w14:paraId="7182CC58" w14:textId="77777777" w:rsidR="00215255" w:rsidRPr="0008507B" w:rsidRDefault="00215255" w:rsidP="00215255">
      <w:pPr>
        <w:jc w:val="both"/>
        <w:rPr>
          <w:rFonts w:ascii="Times New Roman" w:hAnsi="Times New Roman" w:cs="Times New Roman"/>
          <w:sz w:val="22"/>
        </w:rPr>
      </w:pPr>
    </w:p>
    <w:p w14:paraId="41E638B1" w14:textId="77777777" w:rsidR="00215255" w:rsidRPr="0008507B" w:rsidRDefault="00215255" w:rsidP="00215255">
      <w:pPr>
        <w:pStyle w:val="Stednmka21"/>
        <w:jc w:val="right"/>
        <w:rPr>
          <w:rFonts w:ascii="Times New Roman" w:hAnsi="Times New Roman"/>
        </w:rPr>
      </w:pPr>
      <w:r w:rsidRPr="0008507B">
        <w:rPr>
          <w:rFonts w:ascii="Times New Roman" w:hAnsi="Times New Roman"/>
        </w:rPr>
        <w:t xml:space="preserve">  ………………………………………………….</w:t>
      </w:r>
    </w:p>
    <w:p w14:paraId="3819A75B" w14:textId="77777777" w:rsidR="00215255" w:rsidRPr="0008507B" w:rsidRDefault="00215255" w:rsidP="00215255">
      <w:pPr>
        <w:pStyle w:val="Stednmka21"/>
        <w:jc w:val="center"/>
        <w:rPr>
          <w:rFonts w:ascii="Times New Roman" w:hAnsi="Times New Roman"/>
        </w:rPr>
      </w:pPr>
      <w:r w:rsidRPr="0008507B">
        <w:rPr>
          <w:rFonts w:ascii="Times New Roman" w:hAnsi="Times New Roman"/>
        </w:rPr>
        <w:t xml:space="preserve">                                                                                                               jméno a podpis</w:t>
      </w:r>
    </w:p>
    <w:p w14:paraId="4B362BB8" w14:textId="77777777" w:rsidR="00215255" w:rsidRPr="0008507B" w:rsidRDefault="00215255" w:rsidP="00215255">
      <w:pPr>
        <w:pStyle w:val="Stednmka21"/>
        <w:jc w:val="right"/>
        <w:rPr>
          <w:rFonts w:ascii="Times New Roman" w:hAnsi="Times New Roman"/>
        </w:rPr>
      </w:pPr>
      <w:r w:rsidRPr="0008507B">
        <w:rPr>
          <w:rFonts w:ascii="Times New Roman" w:hAnsi="Times New Roman"/>
        </w:rPr>
        <w:t xml:space="preserve">          oprávněného zástupce dodavatele</w:t>
      </w:r>
    </w:p>
    <w:p w14:paraId="347F2150" w14:textId="77777777" w:rsidR="00215255" w:rsidRPr="0008507B" w:rsidRDefault="00215255" w:rsidP="00215255">
      <w:pPr>
        <w:jc w:val="both"/>
        <w:rPr>
          <w:rFonts w:ascii="Times New Roman" w:hAnsi="Times New Roman" w:cs="Times New Roman"/>
          <w:i/>
          <w:iCs/>
          <w:sz w:val="22"/>
        </w:rPr>
      </w:pPr>
    </w:p>
    <w:p w14:paraId="0F6CEF25" w14:textId="788BEA1B" w:rsidR="008029C7" w:rsidRPr="0008507B" w:rsidRDefault="00215255" w:rsidP="00123FC4">
      <w:pPr>
        <w:jc w:val="both"/>
        <w:rPr>
          <w:rFonts w:ascii="Times New Roman" w:hAnsi="Times New Roman" w:cs="Times New Roman"/>
          <w:sz w:val="22"/>
        </w:rPr>
      </w:pPr>
      <w:r w:rsidRPr="0008507B">
        <w:rPr>
          <w:rFonts w:ascii="Times New Roman" w:hAnsi="Times New Roman" w:cs="Times New Roman"/>
          <w:i/>
          <w:iCs/>
          <w:sz w:val="22"/>
        </w:rPr>
        <w:t>Poznámka:</w:t>
      </w:r>
      <w:r w:rsidRPr="0008507B">
        <w:rPr>
          <w:rFonts w:ascii="Times New Roman" w:hAnsi="Times New Roman" w:cs="Times New Roman"/>
          <w:sz w:val="22"/>
        </w:rPr>
        <w:t xml:space="preserve"> Tento list musí být součástí nabídky.</w:t>
      </w:r>
    </w:p>
    <w:sectPr w:rsidR="008029C7" w:rsidRPr="0008507B" w:rsidSect="00DE45C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54F11" w14:textId="77777777" w:rsidR="00E305C2" w:rsidRDefault="00E305C2" w:rsidP="006A4E7B">
      <w:pPr>
        <w:spacing w:line="240" w:lineRule="auto"/>
      </w:pPr>
      <w:r>
        <w:separator/>
      </w:r>
    </w:p>
  </w:endnote>
  <w:endnote w:type="continuationSeparator" w:id="0">
    <w:p w14:paraId="63DB1CB0" w14:textId="77777777" w:rsidR="00E305C2" w:rsidRDefault="00E305C2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AF81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4EB7E9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637EBD7E" wp14:editId="10387447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78578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26A705CD" wp14:editId="70964BDB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E5CC19" w14:textId="77777777" w:rsidR="00E305C2" w:rsidRDefault="00E305C2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02FC5F83" w14:textId="77777777" w:rsidR="00E305C2" w:rsidRDefault="00E305C2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79F41" w14:textId="77777777" w:rsidR="007E43E4" w:rsidRDefault="00BD4904">
    <w:pPr>
      <w:pStyle w:val="Zhlav"/>
    </w:pPr>
    <w:r>
      <w:rPr>
        <w:noProof/>
        <w:lang w:eastAsia="cs-CZ"/>
      </w:rPr>
      <w:pict w14:anchorId="58AF6F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3F3DCF" w14:textId="2B64C1B9" w:rsidR="008029C7" w:rsidRDefault="007547E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D55FD55" wp14:editId="0E31E682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2BB98A20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6E492AD" wp14:editId="484E8BF4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3B571137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49DBC6CC" wp14:editId="0F6652A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6E938" w14:textId="112E6545" w:rsidR="005A4F91" w:rsidRDefault="007547E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0D171AD" wp14:editId="0E092DCA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5566964A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5E02E84A" wp14:editId="3E05A23B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0B84293F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3096550C" wp14:editId="124971FF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15AA2"/>
    <w:multiLevelType w:val="hybridMultilevel"/>
    <w:tmpl w:val="03A41A52"/>
    <w:lvl w:ilvl="0" w:tplc="CE0A0F1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11896"/>
    <w:multiLevelType w:val="hybridMultilevel"/>
    <w:tmpl w:val="ABB01A68"/>
    <w:lvl w:ilvl="0" w:tplc="0405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" w15:restartNumberingAfterBreak="0">
    <w:nsid w:val="0A767427"/>
    <w:multiLevelType w:val="multilevel"/>
    <w:tmpl w:val="E4DC4EF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426C0C"/>
    <w:multiLevelType w:val="multilevel"/>
    <w:tmpl w:val="717032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33724"/>
    <w:multiLevelType w:val="multilevel"/>
    <w:tmpl w:val="3494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EB0D34"/>
    <w:multiLevelType w:val="hybridMultilevel"/>
    <w:tmpl w:val="90023A1E"/>
    <w:lvl w:ilvl="0" w:tplc="3236A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B0C04"/>
    <w:multiLevelType w:val="hybridMultilevel"/>
    <w:tmpl w:val="56B853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462BC"/>
    <w:multiLevelType w:val="hybridMultilevel"/>
    <w:tmpl w:val="32D818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446A6BE7"/>
    <w:multiLevelType w:val="hybridMultilevel"/>
    <w:tmpl w:val="B53A26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65A20"/>
    <w:multiLevelType w:val="hybridMultilevel"/>
    <w:tmpl w:val="E92843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4" w15:restartNumberingAfterBreak="0">
    <w:nsid w:val="4DD94146"/>
    <w:multiLevelType w:val="hybridMultilevel"/>
    <w:tmpl w:val="9B42C7CC"/>
    <w:lvl w:ilvl="0" w:tplc="3236AD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8A41E4F"/>
    <w:multiLevelType w:val="multilevel"/>
    <w:tmpl w:val="007CE85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upp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2"/>
  </w:num>
  <w:num w:numId="5">
    <w:abstractNumId w:val="14"/>
  </w:num>
  <w:num w:numId="6">
    <w:abstractNumId w:val="16"/>
  </w:num>
  <w:num w:numId="7">
    <w:abstractNumId w:val="8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9"/>
  </w:num>
  <w:num w:numId="15">
    <w:abstractNumId w:val="0"/>
  </w:num>
  <w:num w:numId="16">
    <w:abstractNumId w:val="11"/>
  </w:num>
  <w:num w:numId="1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048F"/>
    <w:rsid w:val="000154B9"/>
    <w:rsid w:val="00030B42"/>
    <w:rsid w:val="000315A3"/>
    <w:rsid w:val="00052404"/>
    <w:rsid w:val="000603CF"/>
    <w:rsid w:val="00063127"/>
    <w:rsid w:val="00070999"/>
    <w:rsid w:val="00083F9C"/>
    <w:rsid w:val="0008507B"/>
    <w:rsid w:val="0009307D"/>
    <w:rsid w:val="000931DC"/>
    <w:rsid w:val="00096553"/>
    <w:rsid w:val="000A42DC"/>
    <w:rsid w:val="000B4008"/>
    <w:rsid w:val="000C5053"/>
    <w:rsid w:val="000D0213"/>
    <w:rsid w:val="000E246A"/>
    <w:rsid w:val="000F720E"/>
    <w:rsid w:val="00123FC4"/>
    <w:rsid w:val="001337F2"/>
    <w:rsid w:val="0014134A"/>
    <w:rsid w:val="001416D1"/>
    <w:rsid w:val="0014214F"/>
    <w:rsid w:val="00145CB3"/>
    <w:rsid w:val="00174382"/>
    <w:rsid w:val="00180A92"/>
    <w:rsid w:val="00182CA1"/>
    <w:rsid w:val="00187903"/>
    <w:rsid w:val="00197BC2"/>
    <w:rsid w:val="001B384A"/>
    <w:rsid w:val="001D09BF"/>
    <w:rsid w:val="001E65FF"/>
    <w:rsid w:val="001E6A54"/>
    <w:rsid w:val="002006E6"/>
    <w:rsid w:val="002050BD"/>
    <w:rsid w:val="00215255"/>
    <w:rsid w:val="00225CE2"/>
    <w:rsid w:val="0022709A"/>
    <w:rsid w:val="002360A7"/>
    <w:rsid w:val="00243C92"/>
    <w:rsid w:val="00253C7A"/>
    <w:rsid w:val="002653B9"/>
    <w:rsid w:val="00265AD1"/>
    <w:rsid w:val="00275EB4"/>
    <w:rsid w:val="00283D7B"/>
    <w:rsid w:val="00297CFC"/>
    <w:rsid w:val="002A058B"/>
    <w:rsid w:val="002A19AD"/>
    <w:rsid w:val="002B0EF3"/>
    <w:rsid w:val="002B3A17"/>
    <w:rsid w:val="002C0647"/>
    <w:rsid w:val="002C59DA"/>
    <w:rsid w:val="00306780"/>
    <w:rsid w:val="00315342"/>
    <w:rsid w:val="00317A23"/>
    <w:rsid w:val="00331481"/>
    <w:rsid w:val="00333615"/>
    <w:rsid w:val="003355D5"/>
    <w:rsid w:val="00344582"/>
    <w:rsid w:val="0034623C"/>
    <w:rsid w:val="00351E46"/>
    <w:rsid w:val="00355DD4"/>
    <w:rsid w:val="00373135"/>
    <w:rsid w:val="00373247"/>
    <w:rsid w:val="0038339F"/>
    <w:rsid w:val="00390E54"/>
    <w:rsid w:val="003A18C8"/>
    <w:rsid w:val="003A2C1C"/>
    <w:rsid w:val="003A36B8"/>
    <w:rsid w:val="003C05A3"/>
    <w:rsid w:val="003C11E5"/>
    <w:rsid w:val="003C3D0E"/>
    <w:rsid w:val="003C6ADF"/>
    <w:rsid w:val="003F6C3A"/>
    <w:rsid w:val="00406C5D"/>
    <w:rsid w:val="0041519A"/>
    <w:rsid w:val="00450E9F"/>
    <w:rsid w:val="00463014"/>
    <w:rsid w:val="0047705F"/>
    <w:rsid w:val="00487B44"/>
    <w:rsid w:val="004D3F9B"/>
    <w:rsid w:val="00500CC5"/>
    <w:rsid w:val="005018D6"/>
    <w:rsid w:val="0050508E"/>
    <w:rsid w:val="00506D26"/>
    <w:rsid w:val="00515B20"/>
    <w:rsid w:val="00521FE0"/>
    <w:rsid w:val="0052541A"/>
    <w:rsid w:val="00541D8A"/>
    <w:rsid w:val="00547578"/>
    <w:rsid w:val="00547A4A"/>
    <w:rsid w:val="00552978"/>
    <w:rsid w:val="005653C1"/>
    <w:rsid w:val="0056729F"/>
    <w:rsid w:val="00567889"/>
    <w:rsid w:val="00580CFE"/>
    <w:rsid w:val="005A4F91"/>
    <w:rsid w:val="005C1504"/>
    <w:rsid w:val="005E07F5"/>
    <w:rsid w:val="005E516C"/>
    <w:rsid w:val="005E6F56"/>
    <w:rsid w:val="005F0BB2"/>
    <w:rsid w:val="005F3B78"/>
    <w:rsid w:val="005F5EA8"/>
    <w:rsid w:val="00607551"/>
    <w:rsid w:val="00636784"/>
    <w:rsid w:val="00661625"/>
    <w:rsid w:val="00663219"/>
    <w:rsid w:val="00664B18"/>
    <w:rsid w:val="00670E9A"/>
    <w:rsid w:val="006756F4"/>
    <w:rsid w:val="006817AE"/>
    <w:rsid w:val="006859B5"/>
    <w:rsid w:val="006A0E0A"/>
    <w:rsid w:val="006A4E7B"/>
    <w:rsid w:val="006B2350"/>
    <w:rsid w:val="006D6B59"/>
    <w:rsid w:val="00700048"/>
    <w:rsid w:val="00720C71"/>
    <w:rsid w:val="00721F0C"/>
    <w:rsid w:val="00722664"/>
    <w:rsid w:val="00725386"/>
    <w:rsid w:val="0073367B"/>
    <w:rsid w:val="007547EE"/>
    <w:rsid w:val="007754E6"/>
    <w:rsid w:val="007917CF"/>
    <w:rsid w:val="007A18CB"/>
    <w:rsid w:val="007A28E6"/>
    <w:rsid w:val="007B70A8"/>
    <w:rsid w:val="007C009D"/>
    <w:rsid w:val="007C2095"/>
    <w:rsid w:val="007D43E9"/>
    <w:rsid w:val="007E43E4"/>
    <w:rsid w:val="008029C7"/>
    <w:rsid w:val="00807294"/>
    <w:rsid w:val="0083686E"/>
    <w:rsid w:val="0084479B"/>
    <w:rsid w:val="008A000F"/>
    <w:rsid w:val="008B5CBA"/>
    <w:rsid w:val="008C5DBD"/>
    <w:rsid w:val="008D7C11"/>
    <w:rsid w:val="008E0E85"/>
    <w:rsid w:val="008F5F85"/>
    <w:rsid w:val="00907216"/>
    <w:rsid w:val="009128DA"/>
    <w:rsid w:val="00921838"/>
    <w:rsid w:val="00927FA6"/>
    <w:rsid w:val="0094298A"/>
    <w:rsid w:val="00960F1A"/>
    <w:rsid w:val="0096222B"/>
    <w:rsid w:val="00967021"/>
    <w:rsid w:val="0098568C"/>
    <w:rsid w:val="009B4D29"/>
    <w:rsid w:val="009C218F"/>
    <w:rsid w:val="00A34D0A"/>
    <w:rsid w:val="00A370F6"/>
    <w:rsid w:val="00A41233"/>
    <w:rsid w:val="00A43FEB"/>
    <w:rsid w:val="00A51903"/>
    <w:rsid w:val="00A60842"/>
    <w:rsid w:val="00A93009"/>
    <w:rsid w:val="00A95C9B"/>
    <w:rsid w:val="00AB4609"/>
    <w:rsid w:val="00AC0532"/>
    <w:rsid w:val="00AC4DD4"/>
    <w:rsid w:val="00AF0E2E"/>
    <w:rsid w:val="00B04A4C"/>
    <w:rsid w:val="00B11C15"/>
    <w:rsid w:val="00B13460"/>
    <w:rsid w:val="00B14A97"/>
    <w:rsid w:val="00B15AF1"/>
    <w:rsid w:val="00B26DD3"/>
    <w:rsid w:val="00B27A40"/>
    <w:rsid w:val="00B63637"/>
    <w:rsid w:val="00B70208"/>
    <w:rsid w:val="00BA4D0A"/>
    <w:rsid w:val="00BA74E4"/>
    <w:rsid w:val="00BC19A7"/>
    <w:rsid w:val="00BC4BE6"/>
    <w:rsid w:val="00BD4904"/>
    <w:rsid w:val="00BE2EF6"/>
    <w:rsid w:val="00BE7EDE"/>
    <w:rsid w:val="00BF489D"/>
    <w:rsid w:val="00BF6346"/>
    <w:rsid w:val="00C10DC2"/>
    <w:rsid w:val="00C11609"/>
    <w:rsid w:val="00C201FC"/>
    <w:rsid w:val="00C36A75"/>
    <w:rsid w:val="00C41975"/>
    <w:rsid w:val="00C47013"/>
    <w:rsid w:val="00C60D90"/>
    <w:rsid w:val="00C74D77"/>
    <w:rsid w:val="00C80578"/>
    <w:rsid w:val="00C84E4C"/>
    <w:rsid w:val="00C925FF"/>
    <w:rsid w:val="00CA766B"/>
    <w:rsid w:val="00CE1EF7"/>
    <w:rsid w:val="00CE4F80"/>
    <w:rsid w:val="00CE6B4F"/>
    <w:rsid w:val="00CF40F1"/>
    <w:rsid w:val="00CF5B47"/>
    <w:rsid w:val="00CF6198"/>
    <w:rsid w:val="00D13ED5"/>
    <w:rsid w:val="00D1582C"/>
    <w:rsid w:val="00D16DBE"/>
    <w:rsid w:val="00D32D2C"/>
    <w:rsid w:val="00D506E8"/>
    <w:rsid w:val="00D63E74"/>
    <w:rsid w:val="00D6607C"/>
    <w:rsid w:val="00D72000"/>
    <w:rsid w:val="00D8159D"/>
    <w:rsid w:val="00DA104A"/>
    <w:rsid w:val="00DA152E"/>
    <w:rsid w:val="00DB562C"/>
    <w:rsid w:val="00DC5CEC"/>
    <w:rsid w:val="00DD0DD8"/>
    <w:rsid w:val="00DE45C4"/>
    <w:rsid w:val="00E0094F"/>
    <w:rsid w:val="00E03503"/>
    <w:rsid w:val="00E03E3C"/>
    <w:rsid w:val="00E13382"/>
    <w:rsid w:val="00E305C2"/>
    <w:rsid w:val="00E34DC3"/>
    <w:rsid w:val="00E4733B"/>
    <w:rsid w:val="00E565AC"/>
    <w:rsid w:val="00E60B7E"/>
    <w:rsid w:val="00E64D95"/>
    <w:rsid w:val="00E706B3"/>
    <w:rsid w:val="00E7125E"/>
    <w:rsid w:val="00E72165"/>
    <w:rsid w:val="00E779A6"/>
    <w:rsid w:val="00E77C68"/>
    <w:rsid w:val="00EB165C"/>
    <w:rsid w:val="00EB5247"/>
    <w:rsid w:val="00F32E42"/>
    <w:rsid w:val="00F34B07"/>
    <w:rsid w:val="00F47833"/>
    <w:rsid w:val="00F85DD7"/>
    <w:rsid w:val="00F93D0D"/>
    <w:rsid w:val="00FA5E5B"/>
    <w:rsid w:val="00FB7FE2"/>
    <w:rsid w:val="00FC01F6"/>
    <w:rsid w:val="00FF0C2A"/>
    <w:rsid w:val="00FF2420"/>
    <w:rsid w:val="00FF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31E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525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F0000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rsid w:val="0001048F"/>
    <w:pPr>
      <w:numPr>
        <w:numId w:val="1"/>
      </w:num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uiPriority w:val="99"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rsid w:val="000104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73247"/>
    <w:rPr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37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B165C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EB165C"/>
    <w:rPr>
      <w:rFonts w:ascii="Calibri" w:eastAsia="Batang" w:hAnsi="Calibri" w:cs="Times New Roman"/>
      <w:b/>
      <w:bCs/>
      <w:sz w:val="20"/>
      <w:szCs w:val="20"/>
      <w:lang w:eastAsia="ar-SA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5255"/>
    <w:rPr>
      <w:rFonts w:asciiTheme="majorHAnsi" w:eastAsiaTheme="majorEastAsia" w:hAnsiTheme="majorHAnsi" w:cstheme="majorBidi"/>
      <w:color w:val="BF0000" w:themeColor="accent1" w:themeShade="BF"/>
      <w:sz w:val="18"/>
    </w:rPr>
  </w:style>
  <w:style w:type="paragraph" w:customStyle="1" w:styleId="Stednmka21">
    <w:name w:val="Střední mřížka 21"/>
    <w:qFormat/>
    <w:rsid w:val="0021525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9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5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062CB2CB7B0945836D8A2145FF4A9C" ma:contentTypeVersion="9" ma:contentTypeDescription="Vytvoří nový dokument" ma:contentTypeScope="" ma:versionID="380cfa65c6a1474aca3c0bd0074feea5">
  <xsd:schema xmlns:xsd="http://www.w3.org/2001/XMLSchema" xmlns:xs="http://www.w3.org/2001/XMLSchema" xmlns:p="http://schemas.microsoft.com/office/2006/metadata/properties" xmlns:ns3="5576f18f-a53a-48ad-aa9d-23b73cdb045e" targetNamespace="http://schemas.microsoft.com/office/2006/metadata/properties" ma:root="true" ma:fieldsID="d7cf349e2e6da12605a853e428e6daad" ns3:_="">
    <xsd:import namespace="5576f18f-a53a-48ad-aa9d-23b73cdb04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6f18f-a53a-48ad-aa9d-23b73cdb04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869F7B-7D0F-413A-A4D5-34F3C7DAA3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F7A927-FC47-4C12-B839-75CE9DAD41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6f18f-a53a-48ad-aa9d-23b73cdb04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17C736-35A6-4854-A325-38C94EC0E7A8}">
  <ds:schemaRefs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5576f18f-a53a-48ad-aa9d-23b73cdb045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F8800B6-DBC0-47FD-B040-F73E8E1C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462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2024-04-23T11:07:00Z</dcterms:created>
  <dcterms:modified xsi:type="dcterms:W3CDTF">2024-04-26T08:43:00Z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0x010100E7062CB2CB7B0945836D8A2145FF4A9C</vt:lpwstr>
  </property>
</Properties>
</file>