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F5AD8EB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1B40949A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17919AA2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3B74BF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2D912" w14:textId="77777777" w:rsidR="00567780" w:rsidRDefault="00567780" w:rsidP="006A4E7B">
      <w:pPr>
        <w:spacing w:line="240" w:lineRule="auto"/>
      </w:pPr>
      <w:r>
        <w:separator/>
      </w:r>
    </w:p>
  </w:endnote>
  <w:endnote w:type="continuationSeparator" w:id="0">
    <w:p w14:paraId="1A376B6D" w14:textId="77777777" w:rsidR="00567780" w:rsidRDefault="00567780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97892" w14:textId="77777777" w:rsidR="00567780" w:rsidRDefault="00567780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9A0D91A" w14:textId="77777777" w:rsidR="00567780" w:rsidRDefault="00567780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56778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780"/>
    <w:rsid w:val="00567889"/>
    <w:rsid w:val="00594965"/>
    <w:rsid w:val="005A4F91"/>
    <w:rsid w:val="005E516C"/>
    <w:rsid w:val="005F0BB2"/>
    <w:rsid w:val="005F5D7B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2024-04-10T08:53:00Z</dcterms:created>
  <dcterms:modified xsi:type="dcterms:W3CDTF">2024-05-09T12:41:00Z</dcterms:modified>
</cp:coreProperties>
</file>