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15EDB4E4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B07044">
        <w:rPr>
          <w:rFonts w:ascii="Times New Roman" w:hAnsi="Times New Roman" w:cs="Times New Roman"/>
          <w:sz w:val="24"/>
          <w:szCs w:val="24"/>
        </w:rPr>
        <w:t>3</w:t>
      </w:r>
      <w:bookmarkStart w:id="1" w:name="_GoBack"/>
      <w:bookmarkEnd w:id="1"/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1F74F1D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7A2D438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2CB4232A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3B74BF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FD075" w14:textId="77777777" w:rsidR="00B85C6C" w:rsidRDefault="00B85C6C" w:rsidP="006A4E7B">
      <w:pPr>
        <w:spacing w:line="240" w:lineRule="auto"/>
      </w:pPr>
      <w:r>
        <w:separator/>
      </w:r>
    </w:p>
  </w:endnote>
  <w:endnote w:type="continuationSeparator" w:id="0">
    <w:p w14:paraId="601D8834" w14:textId="77777777" w:rsidR="00B85C6C" w:rsidRDefault="00B85C6C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0B16B" w14:textId="77777777" w:rsidR="00B85C6C" w:rsidRDefault="00B85C6C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5A65C90" w14:textId="77777777" w:rsidR="00B85C6C" w:rsidRDefault="00B85C6C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B85C6C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1476B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C44E1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07044"/>
    <w:rsid w:val="00B11C15"/>
    <w:rsid w:val="00B26DD3"/>
    <w:rsid w:val="00B43CFB"/>
    <w:rsid w:val="00B47502"/>
    <w:rsid w:val="00B63637"/>
    <w:rsid w:val="00B71BFE"/>
    <w:rsid w:val="00B82D2D"/>
    <w:rsid w:val="00B85C6C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2024-04-10T08:53:00Z</dcterms:created>
  <dcterms:modified xsi:type="dcterms:W3CDTF">2024-05-10T08:41:00Z</dcterms:modified>
</cp:coreProperties>
</file>