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9F176B0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7F631E11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885741B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3B74BF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A393D" w14:textId="77777777" w:rsidR="00AA29C8" w:rsidRDefault="00AA29C8" w:rsidP="006A4E7B">
      <w:pPr>
        <w:spacing w:line="240" w:lineRule="auto"/>
      </w:pPr>
      <w:r>
        <w:separator/>
      </w:r>
    </w:p>
  </w:endnote>
  <w:endnote w:type="continuationSeparator" w:id="0">
    <w:p w14:paraId="2BACC919" w14:textId="77777777" w:rsidR="00AA29C8" w:rsidRDefault="00AA29C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2EE9D" w14:textId="77777777" w:rsidR="00AA29C8" w:rsidRDefault="00AA29C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DD9ACE3" w14:textId="77777777" w:rsidR="00AA29C8" w:rsidRDefault="00AA29C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AA29C8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A29C8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A56F8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2024-04-10T08:53:00Z</dcterms:created>
  <dcterms:modified xsi:type="dcterms:W3CDTF">2024-05-10T08:37:00Z</dcterms:modified>
</cp:coreProperties>
</file>