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5DF7B0D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09805CB2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3B74BF">
        <w:rPr>
          <w:rFonts w:ascii="Times New Roman" w:hAnsi="Times New Roman" w:cs="Times New Roman"/>
          <w:sz w:val="24"/>
          <w:szCs w:val="24"/>
        </w:rPr>
        <w:t>4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1C70CA45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3B74BF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75F3E" w14:textId="77777777" w:rsidR="00215120" w:rsidRDefault="00215120" w:rsidP="006A4E7B">
      <w:pPr>
        <w:spacing w:line="240" w:lineRule="auto"/>
      </w:pPr>
      <w:r>
        <w:separator/>
      </w:r>
    </w:p>
  </w:endnote>
  <w:endnote w:type="continuationSeparator" w:id="0">
    <w:p w14:paraId="4AFEFD87" w14:textId="77777777" w:rsidR="00215120" w:rsidRDefault="00215120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DFD83" w14:textId="77777777" w:rsidR="00215120" w:rsidRDefault="00215120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6881CC0D" w14:textId="77777777" w:rsidR="00215120" w:rsidRDefault="00215120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215120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15120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60A27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2024-04-10T08:53:00Z</dcterms:created>
  <dcterms:modified xsi:type="dcterms:W3CDTF">2024-05-10T08:36:00Z</dcterms:modified>
</cp:coreProperties>
</file>