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36D0DACD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CD6C28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1A259E" w14:textId="77777777" w:rsidR="0009308F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</w:p>
    <w:p w14:paraId="09782B3F" w14:textId="4721E9A0" w:rsidR="00F32FA7" w:rsidRPr="00F32FA7" w:rsidRDefault="0009308F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6969D49C" w:rsidR="00560631" w:rsidRPr="008E4117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09308F">
        <w:rPr>
          <w:rFonts w:ascii="Times New Roman" w:hAnsi="Times New Roman" w:cs="Times New Roman"/>
          <w:b/>
          <w:bCs/>
          <w:sz w:val="24"/>
          <w:szCs w:val="24"/>
        </w:rPr>
        <w:t>„Poskytování služeb v oblasti výpočetní techniky a informačních technologií</w:t>
      </w:r>
      <w:r w:rsidR="008E4117" w:rsidRPr="008E4117">
        <w:rPr>
          <w:rFonts w:ascii="Times New Roman" w:hAnsi="Times New Roman" w:cs="Times New Roman"/>
          <w:b/>
          <w:bCs/>
          <w:sz w:val="24"/>
          <w:szCs w:val="24"/>
        </w:rPr>
        <w:t>.“</w:t>
      </w:r>
    </w:p>
    <w:p w14:paraId="763AC81A" w14:textId="4669DB13" w:rsidR="0044197E" w:rsidRPr="00560631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817D3B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6281558F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E4117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B0C870C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………………………………………………………….</w:t>
      </w:r>
      <w:r w:rsidR="0009308F">
        <w:rPr>
          <w:rFonts w:ascii="Times New Roman" w:eastAsia="Times New Roman" w:hAnsi="Times New Roman" w:cs="Times New Roman"/>
          <w:sz w:val="22"/>
          <w:lang w:eastAsia="cs-CZ"/>
        </w:rPr>
        <w:t xml:space="preserve">     </w:t>
      </w:r>
      <w:bookmarkStart w:id="1" w:name="_GoBack"/>
      <w:bookmarkEnd w:id="1"/>
      <w:proofErr w:type="gramStart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78250D" w14:textId="77777777" w:rsidR="00506F24" w:rsidRDefault="00506F24" w:rsidP="006A4E7B">
      <w:pPr>
        <w:spacing w:line="240" w:lineRule="auto"/>
      </w:pPr>
      <w:r>
        <w:separator/>
      </w:r>
    </w:p>
  </w:endnote>
  <w:endnote w:type="continuationSeparator" w:id="0">
    <w:p w14:paraId="66FCBA9B" w14:textId="77777777" w:rsidR="00506F24" w:rsidRDefault="00506F24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9D607" w14:textId="77777777" w:rsidR="00506F24" w:rsidRDefault="00506F24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01745040" w14:textId="77777777" w:rsidR="00506F24" w:rsidRDefault="00506F24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506F24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08F"/>
    <w:rsid w:val="000931DC"/>
    <w:rsid w:val="00095AB1"/>
    <w:rsid w:val="00096553"/>
    <w:rsid w:val="000B4008"/>
    <w:rsid w:val="000C0AE0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4E5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91C9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199C"/>
    <w:rsid w:val="004A5F5C"/>
    <w:rsid w:val="004C7D50"/>
    <w:rsid w:val="00500CC5"/>
    <w:rsid w:val="005018D6"/>
    <w:rsid w:val="0050508E"/>
    <w:rsid w:val="00506F24"/>
    <w:rsid w:val="00513D89"/>
    <w:rsid w:val="00515B20"/>
    <w:rsid w:val="0052541A"/>
    <w:rsid w:val="00547A4A"/>
    <w:rsid w:val="00560631"/>
    <w:rsid w:val="005653C1"/>
    <w:rsid w:val="00567889"/>
    <w:rsid w:val="00577447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17D3B"/>
    <w:rsid w:val="00827E05"/>
    <w:rsid w:val="00856946"/>
    <w:rsid w:val="008B0ECB"/>
    <w:rsid w:val="008B559D"/>
    <w:rsid w:val="008C5DBD"/>
    <w:rsid w:val="008D7C11"/>
    <w:rsid w:val="008E3C18"/>
    <w:rsid w:val="008E4117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5387E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2024-06-07T08:13:00Z</dcterms:modified>
</cp:coreProperties>
</file>