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3494D10B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654893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8F7F29B" w14:textId="77777777" w:rsidR="00654893" w:rsidRDefault="00164FCC" w:rsidP="005606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</w:p>
    <w:p w14:paraId="64C1A2D4" w14:textId="3B230438" w:rsidR="00560631" w:rsidRPr="008E4117" w:rsidRDefault="00654893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„Ozvučení a osvětlení akcí pořádaných zadavatelem, a to festivalů Uprostřed, Na prknech, dlažbě a trávě a společné oslavy Brna a Trutnova „Už ho nesou</w:t>
      </w:r>
      <w:r w:rsidR="008E4117" w:rsidRPr="008E4117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763AC81A" w14:textId="2CE5FA1D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817D3B">
        <w:rPr>
          <w:rFonts w:ascii="Times New Roman" w:hAnsi="Times New Roman" w:cs="Times New Roman"/>
          <w:bCs/>
          <w:sz w:val="24"/>
          <w:szCs w:val="24"/>
        </w:rPr>
        <w:t xml:space="preserve">ze </w:t>
      </w:r>
      <w:proofErr w:type="gramStart"/>
      <w:r w:rsidRPr="00817D3B">
        <w:rPr>
          <w:rFonts w:ascii="Times New Roman" w:hAnsi="Times New Roman" w:cs="Times New Roman"/>
          <w:bCs/>
          <w:sz w:val="24"/>
          <w:szCs w:val="24"/>
        </w:rPr>
        <w:t>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117" w:rsidRPr="004A199C">
        <w:rPr>
          <w:rFonts w:ascii="Times New Roman" w:hAnsi="Times New Roman" w:cs="Times New Roman"/>
          <w:sz w:val="24"/>
          <w:szCs w:val="24"/>
        </w:rPr>
        <w:t>.</w:t>
      </w:r>
      <w:r w:rsidR="008E4117">
        <w:rPr>
          <w:rFonts w:ascii="Times New Roman" w:hAnsi="Times New Roman" w:cs="Times New Roman"/>
          <w:sz w:val="24"/>
          <w:szCs w:val="24"/>
        </w:rPr>
        <w:t xml:space="preserve"> . 2024</w:t>
      </w:r>
      <w:proofErr w:type="gramEnd"/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53AB9B4A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</w:t>
      </w:r>
      <w:r w:rsidR="00654893">
        <w:rPr>
          <w:szCs w:val="24"/>
        </w:rPr>
        <w:t> </w:t>
      </w:r>
      <w:bookmarkStart w:id="1" w:name="_GoBack"/>
      <w:bookmarkEnd w:id="1"/>
      <w:r w:rsidRPr="0004568A">
        <w:rPr>
          <w:szCs w:val="24"/>
        </w:rPr>
        <w:t>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CCB3A9B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</w:t>
      </w:r>
      <w:r w:rsidR="00654893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6281558F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E4117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9659F00" w14:textId="77777777" w:rsidR="00654893" w:rsidRDefault="00654893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5A91A7DA" w14:textId="77777777" w:rsidR="00654893" w:rsidRDefault="00654893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36E3E" w14:textId="77777777" w:rsidR="00A3733E" w:rsidRDefault="00A3733E" w:rsidP="006A4E7B">
      <w:pPr>
        <w:spacing w:line="240" w:lineRule="auto"/>
      </w:pPr>
      <w:r>
        <w:separator/>
      </w:r>
    </w:p>
  </w:endnote>
  <w:endnote w:type="continuationSeparator" w:id="0">
    <w:p w14:paraId="5043B3EB" w14:textId="77777777" w:rsidR="00A3733E" w:rsidRDefault="00A3733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5A634" w14:textId="77777777" w:rsidR="00A3733E" w:rsidRDefault="00A3733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3D22118" w14:textId="77777777" w:rsidR="00A3733E" w:rsidRDefault="00A3733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A3733E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4E5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91C9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199C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77447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54893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B0ECB"/>
    <w:rsid w:val="008B559D"/>
    <w:rsid w:val="008C5DBD"/>
    <w:rsid w:val="008D7C11"/>
    <w:rsid w:val="008E3C18"/>
    <w:rsid w:val="008E4117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3733E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5387E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447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2024-06-03T13:00:00Z</dcterms:modified>
</cp:coreProperties>
</file>