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14ED69" w14:textId="36D0DACD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CD6C28">
        <w:rPr>
          <w:rFonts w:ascii="Times New Roman" w:hAnsi="Times New Roman" w:cs="Times New Roman"/>
          <w:sz w:val="24"/>
          <w:szCs w:val="24"/>
        </w:rPr>
        <w:t>2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77777777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 xml:space="preserve">Vázanost nabídkou a akceptace výhrad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a</w:t>
      </w:r>
    </w:p>
    <w:p w14:paraId="09782B3F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560631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64C1A2D4" w14:textId="33B24AD0" w:rsidR="00560631" w:rsidRPr="00560631" w:rsidRDefault="00164FCC" w:rsidP="00560631">
      <w:pPr>
        <w:spacing w:line="360" w:lineRule="auto"/>
        <w:jc w:val="center"/>
        <w:rPr>
          <w:rStyle w:val="Nadpis4Exact"/>
          <w:rFonts w:ascii="Times New Roman" w:hAnsi="Times New Roman" w:cs="Times New Roman"/>
          <w:bCs w:val="0"/>
          <w:sz w:val="24"/>
          <w:szCs w:val="24"/>
        </w:rPr>
      </w:pPr>
      <w:r w:rsidRPr="00560631">
        <w:rPr>
          <w:rFonts w:ascii="Times New Roman" w:hAnsi="Times New Roman" w:cs="Times New Roman"/>
          <w:sz w:val="24"/>
          <w:szCs w:val="24"/>
        </w:rPr>
        <w:t xml:space="preserve">výběrové řízení </w:t>
      </w:r>
      <w:r w:rsidR="009F35CC">
        <w:rPr>
          <w:rFonts w:ascii="Times New Roman" w:hAnsi="Times New Roman" w:cs="Times New Roman"/>
          <w:b/>
          <w:bCs/>
          <w:sz w:val="24"/>
          <w:szCs w:val="24"/>
        </w:rPr>
        <w:t>„Zajištěn</w:t>
      </w:r>
      <w:r w:rsidR="00697D79">
        <w:rPr>
          <w:rFonts w:ascii="Times New Roman" w:hAnsi="Times New Roman" w:cs="Times New Roman"/>
          <w:b/>
          <w:bCs/>
          <w:sz w:val="24"/>
          <w:szCs w:val="24"/>
        </w:rPr>
        <w:t>í ozvučení Brněnských Vánoc 2024</w:t>
      </w:r>
      <w:r w:rsidR="00560631" w:rsidRPr="00560631">
        <w:rPr>
          <w:rStyle w:val="Nadpis4Exact"/>
          <w:rFonts w:ascii="Times New Roman" w:hAnsi="Times New Roman" w:cs="Times New Roman"/>
          <w:bCs w:val="0"/>
          <w:sz w:val="24"/>
          <w:szCs w:val="24"/>
        </w:rPr>
        <w:t>“</w:t>
      </w:r>
    </w:p>
    <w:p w14:paraId="763AC81A" w14:textId="6866BA56" w:rsidR="0044197E" w:rsidRPr="00560631" w:rsidRDefault="00164FCC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560631">
        <w:rPr>
          <w:rFonts w:ascii="Times New Roman" w:hAnsi="Times New Roman" w:cs="Times New Roman"/>
          <w:bCs/>
          <w:sz w:val="24"/>
          <w:szCs w:val="24"/>
        </w:rPr>
        <w:t xml:space="preserve">dle výzvy </w:t>
      </w:r>
      <w:r w:rsidRPr="00B334DC">
        <w:rPr>
          <w:rFonts w:ascii="Times New Roman" w:hAnsi="Times New Roman" w:cs="Times New Roman"/>
          <w:bCs/>
          <w:sz w:val="24"/>
          <w:szCs w:val="24"/>
        </w:rPr>
        <w:t>ze dne</w:t>
      </w:r>
      <w:r w:rsidRPr="005606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4A52" w:rsidRPr="00A24A52">
        <w:rPr>
          <w:rFonts w:ascii="Times New Roman" w:hAnsi="Times New Roman" w:cs="Times New Roman"/>
          <w:sz w:val="24"/>
          <w:szCs w:val="24"/>
        </w:rPr>
        <w:t>8</w:t>
      </w:r>
      <w:r w:rsidR="009F35CC" w:rsidRPr="00A24A52">
        <w:rPr>
          <w:rFonts w:ascii="Times New Roman" w:hAnsi="Times New Roman" w:cs="Times New Roman"/>
          <w:sz w:val="24"/>
          <w:szCs w:val="24"/>
        </w:rPr>
        <w:t>.</w:t>
      </w:r>
      <w:r w:rsidR="009F35CC">
        <w:rPr>
          <w:rFonts w:ascii="Times New Roman" w:hAnsi="Times New Roman" w:cs="Times New Roman"/>
          <w:sz w:val="24"/>
          <w:szCs w:val="24"/>
        </w:rPr>
        <w:t xml:space="preserve"> </w:t>
      </w:r>
      <w:r w:rsidR="00A24A52">
        <w:rPr>
          <w:rFonts w:ascii="Times New Roman" w:hAnsi="Times New Roman" w:cs="Times New Roman"/>
          <w:sz w:val="24"/>
          <w:szCs w:val="24"/>
        </w:rPr>
        <w:t>10</w:t>
      </w:r>
      <w:r w:rsidR="00697D79">
        <w:rPr>
          <w:rFonts w:ascii="Times New Roman" w:hAnsi="Times New Roman" w:cs="Times New Roman"/>
          <w:sz w:val="24"/>
          <w:szCs w:val="24"/>
        </w:rPr>
        <w:t>. 2024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  <w:bookmarkStart w:id="1" w:name="_GoBack"/>
      <w:bookmarkEnd w:id="1"/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423C4597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CC05C0">
        <w:rPr>
          <w:rFonts w:ascii="Times New Roman" w:hAnsi="Times New Roman" w:cs="Times New Roman"/>
          <w:sz w:val="24"/>
          <w:szCs w:val="24"/>
        </w:rPr>
        <w:t>ve lhůtě 60 dnů ode dne skončení lhůty pro podání nabídek,</w:t>
      </w:r>
    </w:p>
    <w:p w14:paraId="1F6E3141" w14:textId="075BD17D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</w:t>
      </w:r>
      <w:r w:rsidR="00164FCC">
        <w:rPr>
          <w:rFonts w:ascii="Times New Roman" w:hAnsi="Times New Roman" w:cs="Times New Roman"/>
          <w:sz w:val="24"/>
          <w:szCs w:val="24"/>
        </w:rPr>
        <w:t>obsaženými ve výzvě,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462CE09C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 letech uplatněno opatření k řešení krize podle zákona upravujícího ozdravné postupy a</w:t>
      </w:r>
      <w:r w:rsidR="00697D79">
        <w:rPr>
          <w:szCs w:val="24"/>
        </w:rPr>
        <w:t> </w:t>
      </w:r>
      <w:r w:rsidRPr="0004568A">
        <w:rPr>
          <w:szCs w:val="24"/>
        </w:rPr>
        <w:t>řešení krize na finančním trhu.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 likvidaci, nemá v evidenci daní zachyceny daňové nedoplatky, a to jak v České </w:t>
      </w:r>
      <w:r w:rsidRPr="0004568A">
        <w:rPr>
          <w:szCs w:val="24"/>
        </w:rPr>
        <w:lastRenderedPageBreak/>
        <w:t>republice, tak v zemi sídla, místa podnikání či bydliště dodavatele,</w:t>
      </w:r>
    </w:p>
    <w:p w14:paraId="6F01D7F7" w14:textId="34C8EB02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veřejné zdravotní pojištění, a to jak v</w:t>
      </w:r>
      <w:r w:rsidR="00697D79">
        <w:rPr>
          <w:szCs w:val="24"/>
        </w:rPr>
        <w:t> </w:t>
      </w:r>
      <w:r w:rsidRPr="0004568A">
        <w:rPr>
          <w:szCs w:val="24"/>
        </w:rPr>
        <w:t>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4740B734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697D79">
        <w:rPr>
          <w:rFonts w:ascii="Times New Roman" w:hAnsi="Times New Roman" w:cs="Times New Roman"/>
          <w:sz w:val="22"/>
        </w:rPr>
        <w:t>4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………………………………………………………….</w:t>
      </w:r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9AF8B0" w14:textId="77777777" w:rsidR="006721D4" w:rsidRDefault="006721D4" w:rsidP="006A4E7B">
      <w:pPr>
        <w:spacing w:line="240" w:lineRule="auto"/>
      </w:pPr>
      <w:r>
        <w:separator/>
      </w:r>
    </w:p>
  </w:endnote>
  <w:endnote w:type="continuationSeparator" w:id="0">
    <w:p w14:paraId="3E2D86F8" w14:textId="77777777" w:rsidR="006721D4" w:rsidRDefault="006721D4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77388A" w14:textId="77777777" w:rsidR="006721D4" w:rsidRDefault="006721D4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79A501E4" w14:textId="77777777" w:rsidR="006721D4" w:rsidRDefault="006721D4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7C0E44" w14:textId="77777777" w:rsidR="007E43E4" w:rsidRDefault="006721D4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459A9B6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473EF05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D2C2679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8AAF787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264C0"/>
    <w:rsid w:val="00030B42"/>
    <w:rsid w:val="0004568A"/>
    <w:rsid w:val="00063127"/>
    <w:rsid w:val="00070999"/>
    <w:rsid w:val="00083F9C"/>
    <w:rsid w:val="0009307D"/>
    <w:rsid w:val="000931DC"/>
    <w:rsid w:val="00095AB1"/>
    <w:rsid w:val="00096553"/>
    <w:rsid w:val="000B4008"/>
    <w:rsid w:val="000E246A"/>
    <w:rsid w:val="00112E1A"/>
    <w:rsid w:val="00133168"/>
    <w:rsid w:val="0014134A"/>
    <w:rsid w:val="001416D1"/>
    <w:rsid w:val="00151479"/>
    <w:rsid w:val="001547DE"/>
    <w:rsid w:val="00164FCC"/>
    <w:rsid w:val="00174382"/>
    <w:rsid w:val="00180A92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223E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C11E5"/>
    <w:rsid w:val="003C3D0E"/>
    <w:rsid w:val="003E3FAA"/>
    <w:rsid w:val="003F6C3A"/>
    <w:rsid w:val="00401809"/>
    <w:rsid w:val="00406C5D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0631"/>
    <w:rsid w:val="005653C1"/>
    <w:rsid w:val="00567889"/>
    <w:rsid w:val="00594965"/>
    <w:rsid w:val="005A1C4D"/>
    <w:rsid w:val="005A4F91"/>
    <w:rsid w:val="005B395A"/>
    <w:rsid w:val="005E093A"/>
    <w:rsid w:val="005E516C"/>
    <w:rsid w:val="005F0BB2"/>
    <w:rsid w:val="005F5EA8"/>
    <w:rsid w:val="006042FB"/>
    <w:rsid w:val="006347CE"/>
    <w:rsid w:val="00652877"/>
    <w:rsid w:val="00663219"/>
    <w:rsid w:val="00670E9A"/>
    <w:rsid w:val="006721D4"/>
    <w:rsid w:val="00673D1D"/>
    <w:rsid w:val="006756F4"/>
    <w:rsid w:val="006817AE"/>
    <w:rsid w:val="006859B5"/>
    <w:rsid w:val="00697D79"/>
    <w:rsid w:val="006A0E0A"/>
    <w:rsid w:val="006A4E7B"/>
    <w:rsid w:val="006D6B59"/>
    <w:rsid w:val="006F203A"/>
    <w:rsid w:val="0071226B"/>
    <w:rsid w:val="00713446"/>
    <w:rsid w:val="00720C71"/>
    <w:rsid w:val="00721F0C"/>
    <w:rsid w:val="00722664"/>
    <w:rsid w:val="00725386"/>
    <w:rsid w:val="0073367B"/>
    <w:rsid w:val="007457F4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27E05"/>
    <w:rsid w:val="00856946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60F1A"/>
    <w:rsid w:val="00967021"/>
    <w:rsid w:val="00992380"/>
    <w:rsid w:val="009B2C63"/>
    <w:rsid w:val="009B4D29"/>
    <w:rsid w:val="009F35CC"/>
    <w:rsid w:val="00A24A52"/>
    <w:rsid w:val="00A34D0A"/>
    <w:rsid w:val="00A41233"/>
    <w:rsid w:val="00A43FEB"/>
    <w:rsid w:val="00A46572"/>
    <w:rsid w:val="00A51903"/>
    <w:rsid w:val="00A652E0"/>
    <w:rsid w:val="00AB13E4"/>
    <w:rsid w:val="00AB33DD"/>
    <w:rsid w:val="00AC4DD4"/>
    <w:rsid w:val="00B11C15"/>
    <w:rsid w:val="00B26DD3"/>
    <w:rsid w:val="00B334DC"/>
    <w:rsid w:val="00B43CFB"/>
    <w:rsid w:val="00B46D89"/>
    <w:rsid w:val="00B63637"/>
    <w:rsid w:val="00B672A2"/>
    <w:rsid w:val="00B82D2D"/>
    <w:rsid w:val="00B96BEE"/>
    <w:rsid w:val="00BA4D0A"/>
    <w:rsid w:val="00BC4BE6"/>
    <w:rsid w:val="00BE17FA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C05C0"/>
    <w:rsid w:val="00CD54FC"/>
    <w:rsid w:val="00CD6C28"/>
    <w:rsid w:val="00CE6B4F"/>
    <w:rsid w:val="00CF40F1"/>
    <w:rsid w:val="00CF5B47"/>
    <w:rsid w:val="00D16DBE"/>
    <w:rsid w:val="00D20204"/>
    <w:rsid w:val="00D32D2C"/>
    <w:rsid w:val="00D63E74"/>
    <w:rsid w:val="00D6607C"/>
    <w:rsid w:val="00D72000"/>
    <w:rsid w:val="00D812DA"/>
    <w:rsid w:val="00D8159D"/>
    <w:rsid w:val="00DA104A"/>
    <w:rsid w:val="00DA5544"/>
    <w:rsid w:val="00DB562C"/>
    <w:rsid w:val="00DE45C4"/>
    <w:rsid w:val="00E0094F"/>
    <w:rsid w:val="00E03503"/>
    <w:rsid w:val="00E13382"/>
    <w:rsid w:val="00E4733B"/>
    <w:rsid w:val="00E634C6"/>
    <w:rsid w:val="00E64D95"/>
    <w:rsid w:val="00E72165"/>
    <w:rsid w:val="00E779A6"/>
    <w:rsid w:val="00E77C68"/>
    <w:rsid w:val="00F32E42"/>
    <w:rsid w:val="00F32FA7"/>
    <w:rsid w:val="00F34B07"/>
    <w:rsid w:val="00F47833"/>
    <w:rsid w:val="00F9033B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dpis4Exact">
    <w:name w:val="Nadpis #4 Exact"/>
    <w:rsid w:val="00560631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431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2023-10-05T10:35:00Z</dcterms:created>
  <dcterms:modified xsi:type="dcterms:W3CDTF">2024-10-08T12:51:00Z</dcterms:modified>
</cp:coreProperties>
</file>