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AA057" w14:textId="77777777" w:rsidR="00DC3909" w:rsidRDefault="00593D11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7</w:t>
      </w:r>
    </w:p>
    <w:p w14:paraId="2C1AA058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2C1AA059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2C1AA05A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C1AA05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C1AA05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>oddíl Pr,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2C1AA05D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2C1AA05E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2C1AA05F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C1AA060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2C1AA06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2C1AA062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2C1AA063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C1AA064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2C1AA065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2C1AA066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C1AA067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2C1AA068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2C1AA06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C1AA06A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2C1AA06B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2C1AA06C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C1AA06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2C1AA06E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1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1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2C1AA06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C1AA070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2C1AA071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C1AA072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C1AA073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2C1AA074" w14:textId="77777777"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9E445" w14:textId="77777777" w:rsidR="00026D9F" w:rsidRDefault="00026D9F" w:rsidP="006A4E7B">
      <w:pPr>
        <w:spacing w:line="240" w:lineRule="auto"/>
      </w:pPr>
      <w:r>
        <w:separator/>
      </w:r>
    </w:p>
  </w:endnote>
  <w:endnote w:type="continuationSeparator" w:id="0">
    <w:p w14:paraId="18ACF62F" w14:textId="77777777" w:rsidR="00026D9F" w:rsidRDefault="00026D9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AA07B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C1AA085" wp14:editId="2C1AA086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AA07D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C1AA08D" wp14:editId="2C1AA08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B4E8C" w14:textId="77777777" w:rsidR="00026D9F" w:rsidRDefault="00026D9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B01155F" w14:textId="77777777" w:rsidR="00026D9F" w:rsidRDefault="00026D9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AA079" w14:textId="77777777" w:rsidR="007E43E4" w:rsidRDefault="00000000">
    <w:pPr>
      <w:pStyle w:val="Zhlav"/>
    </w:pPr>
    <w:r>
      <w:rPr>
        <w:noProof/>
        <w:lang w:eastAsia="cs-CZ"/>
      </w:rPr>
      <w:pict w14:anchorId="2C1AA0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AA07A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C1AA07F" wp14:editId="2C1AA080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C1AA081" wp14:editId="2C1AA08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2C1AA083" wp14:editId="2C1AA084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AA07C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C1AA087" wp14:editId="2C1AA088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2C1AA089" wp14:editId="2C1AA08A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2C1AA08B" wp14:editId="2C1AA0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520811">
    <w:abstractNumId w:val="0"/>
  </w:num>
  <w:num w:numId="2" w16cid:durableId="1098789895">
    <w:abstractNumId w:val="3"/>
  </w:num>
  <w:num w:numId="3" w16cid:durableId="1386830884">
    <w:abstractNumId w:val="2"/>
  </w:num>
  <w:num w:numId="4" w16cid:durableId="696194633">
    <w:abstractNumId w:val="1"/>
  </w:num>
  <w:num w:numId="5" w16cid:durableId="1105229638">
    <w:abstractNumId w:val="1"/>
  </w:num>
  <w:num w:numId="6" w16cid:durableId="1584607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26D9F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21100"/>
    <w:rsid w:val="0012181E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93D11"/>
    <w:rsid w:val="005A4F91"/>
    <w:rsid w:val="005E516C"/>
    <w:rsid w:val="005F0BB2"/>
    <w:rsid w:val="005F0F46"/>
    <w:rsid w:val="005F5EA8"/>
    <w:rsid w:val="00627A16"/>
    <w:rsid w:val="00663219"/>
    <w:rsid w:val="00670E9A"/>
    <w:rsid w:val="006756F4"/>
    <w:rsid w:val="006817AE"/>
    <w:rsid w:val="006859B5"/>
    <w:rsid w:val="006A0E0A"/>
    <w:rsid w:val="006A4E7B"/>
    <w:rsid w:val="006D6B59"/>
    <w:rsid w:val="006E3EE7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A6DC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87505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EF26B6"/>
    <w:rsid w:val="00F07C2B"/>
    <w:rsid w:val="00F117C4"/>
    <w:rsid w:val="00F32E42"/>
    <w:rsid w:val="00F34B07"/>
    <w:rsid w:val="00F47833"/>
    <w:rsid w:val="00F6251A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AA057"/>
  <w15:docId w15:val="{AAA7F737-7D9A-45F7-B1F7-B0D44D6B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2019-04-03T08:26:00Z</dcterms:created>
  <dcterms:modified xsi:type="dcterms:W3CDTF">2024-10-08T13:47:00Z</dcterms:modified>
</cp:coreProperties>
</file>