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7B83C" w14:textId="1CFEF9E2" w:rsidR="00215255" w:rsidRPr="0008507B" w:rsidRDefault="00215255" w:rsidP="00215255">
      <w:pPr>
        <w:spacing w:before="60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 xml:space="preserve">Příloha č. </w:t>
      </w:r>
      <w:r w:rsidR="00057C7F">
        <w:rPr>
          <w:rFonts w:ascii="Times New Roman" w:hAnsi="Times New Roman" w:cs="Times New Roman"/>
          <w:sz w:val="22"/>
        </w:rPr>
        <w:t>3</w:t>
      </w:r>
    </w:p>
    <w:p w14:paraId="4863C225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tbl>
      <w:tblPr>
        <w:tblW w:w="9920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5"/>
        <w:gridCol w:w="2268"/>
        <w:gridCol w:w="1985"/>
        <w:gridCol w:w="2188"/>
        <w:gridCol w:w="24"/>
      </w:tblGrid>
      <w:tr w:rsidR="00215255" w:rsidRPr="0008507B" w14:paraId="375163DE" w14:textId="77777777" w:rsidTr="00C06EC5">
        <w:trPr>
          <w:trHeight w:val="396"/>
        </w:trPr>
        <w:tc>
          <w:tcPr>
            <w:tcW w:w="9920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6451F5D9" w14:textId="50CA34C7" w:rsidR="00215255" w:rsidRPr="00A93009" w:rsidRDefault="00215255" w:rsidP="00CE1EF7">
            <w:pPr>
              <w:pStyle w:val="Stednmka2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3009">
              <w:rPr>
                <w:rFonts w:ascii="Times New Roman" w:hAnsi="Times New Roman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215255" w:rsidRPr="0008507B" w14:paraId="5F3A7A00" w14:textId="77777777" w:rsidTr="00C06EC5">
        <w:trPr>
          <w:trHeight w:val="396"/>
        </w:trPr>
        <w:tc>
          <w:tcPr>
            <w:tcW w:w="9920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F8BBF2A" w14:textId="77777777" w:rsidR="00C11609" w:rsidRDefault="00C11609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  <w:p w14:paraId="20F80551" w14:textId="4F5191F0" w:rsidR="00215255" w:rsidRPr="0008507B" w:rsidRDefault="00215255" w:rsidP="005F3B7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>K VÝZVĚ K PODÁNÍ NABÍDKY NA VEŘEJNOU ZAKÁZKU MALÉHO ROZSAHU</w:t>
            </w:r>
          </w:p>
          <w:p w14:paraId="65F0BAC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06C74FB" w14:textId="77777777" w:rsidTr="005946AD">
        <w:trPr>
          <w:trHeight w:val="396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</w:tcPr>
          <w:p w14:paraId="616728B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D90EE35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NÁZEV</w:t>
            </w:r>
          </w:p>
        </w:tc>
        <w:tc>
          <w:tcPr>
            <w:tcW w:w="6465" w:type="dxa"/>
            <w:gridSpan w:val="4"/>
            <w:tcBorders>
              <w:top w:val="single" w:sz="12" w:space="0" w:color="auto"/>
            </w:tcBorders>
          </w:tcPr>
          <w:p w14:paraId="4C0F5446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</w:p>
          <w:p w14:paraId="68330D4C" w14:textId="77777777" w:rsidR="00C11609" w:rsidRPr="00C11609" w:rsidRDefault="00C11609" w:rsidP="00C1160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„Realizace a správa online destinační kampaně Brno </w:t>
            </w:r>
            <w:proofErr w:type="spellStart"/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True</w:t>
            </w:r>
            <w:proofErr w:type="spellEnd"/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 Story“</w:t>
            </w:r>
          </w:p>
          <w:p w14:paraId="202F44BB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2BCB0E0B" w14:textId="77777777" w:rsidTr="005946AD">
        <w:trPr>
          <w:trHeight w:val="1927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</w:tcPr>
          <w:p w14:paraId="6BD090C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ZADAVATEL</w:t>
            </w:r>
          </w:p>
        </w:tc>
        <w:tc>
          <w:tcPr>
            <w:tcW w:w="6465" w:type="dxa"/>
            <w:gridSpan w:val="4"/>
            <w:tcBorders>
              <w:top w:val="single" w:sz="12" w:space="0" w:color="auto"/>
            </w:tcBorders>
          </w:tcPr>
          <w:p w14:paraId="3B4E3892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 xml:space="preserve">TIC BRNO, příspěvková organizace </w:t>
            </w:r>
            <w:r w:rsidRPr="0008507B">
              <w:rPr>
                <w:rFonts w:ascii="Times New Roman" w:hAnsi="Times New Roman" w:cs="Times New Roman"/>
                <w:b/>
                <w:sz w:val="22"/>
              </w:rPr>
              <w:br/>
            </w:r>
            <w:r w:rsidRPr="0008507B">
              <w:rPr>
                <w:rFonts w:ascii="Times New Roman" w:hAnsi="Times New Roman" w:cs="Times New Roman"/>
                <w:sz w:val="22"/>
              </w:rPr>
              <w:t>se sídlem:       Radnická 356/2, Brno 602 00</w:t>
            </w:r>
          </w:p>
          <w:p w14:paraId="42DD07A4" w14:textId="77777777" w:rsidR="00215255" w:rsidRPr="00E60B7E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IČ: 00101460, DIČ</w:t>
            </w:r>
            <w:r w:rsidRPr="00E60B7E">
              <w:rPr>
                <w:rFonts w:ascii="Times New Roman" w:hAnsi="Times New Roman" w:cs="Times New Roman"/>
                <w:sz w:val="22"/>
              </w:rPr>
              <w:t>: CZ00101460</w:t>
            </w:r>
          </w:p>
          <w:p w14:paraId="51128AF9" w14:textId="77777777" w:rsidR="00E60B7E" w:rsidRPr="00E60B7E" w:rsidRDefault="00215255" w:rsidP="00E60B7E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ar-SA"/>
              </w:rPr>
            </w:pPr>
            <w:r w:rsidRPr="00E60B7E">
              <w:rPr>
                <w:rFonts w:ascii="Times New Roman" w:hAnsi="Times New Roman" w:cs="Times New Roman"/>
                <w:sz w:val="22"/>
              </w:rPr>
              <w:t xml:space="preserve">zastoupená:    Mgr. et Mgr. Janou Tichou Janulíkovou,      </w:t>
            </w:r>
            <w:r w:rsidRPr="00E60B7E">
              <w:rPr>
                <w:rFonts w:ascii="Times New Roman" w:hAnsi="Times New Roman" w:cs="Times New Roman"/>
                <w:sz w:val="22"/>
              </w:rPr>
              <w:br/>
              <w:t xml:space="preserve">                        ředitelkou organizace</w:t>
            </w:r>
            <w:r w:rsidR="00CE1EF7" w:rsidRPr="00E60B7E">
              <w:rPr>
                <w:rFonts w:ascii="Times New Roman" w:hAnsi="Times New Roman" w:cs="Times New Roman"/>
                <w:sz w:val="22"/>
              </w:rPr>
              <w:br/>
            </w:r>
            <w:r w:rsidR="00E60B7E" w:rsidRPr="00E60B7E">
              <w:rPr>
                <w:rFonts w:ascii="Times New Roman" w:eastAsia="Times New Roman" w:hAnsi="Times New Roman" w:cs="Times New Roman"/>
                <w:sz w:val="22"/>
                <w:lang w:eastAsia="ar-SA"/>
              </w:rPr>
              <w:t>kontaktní osoba: Mgr. Silvie Kadlčíková, tel.: +420 778 489 797, e-mail: kadlcikova@ticbrno.cz</w:t>
            </w:r>
          </w:p>
          <w:p w14:paraId="07FA6395" w14:textId="4F6A467D" w:rsidR="00215255" w:rsidRPr="0008507B" w:rsidRDefault="00215255" w:rsidP="00F47224">
            <w:pPr>
              <w:jc w:val="both"/>
              <w:rPr>
                <w:rFonts w:ascii="Times New Roman" w:eastAsia="Calibri" w:hAnsi="Times New Roman" w:cs="Times New Roman"/>
                <w:sz w:val="22"/>
                <w:lang w:eastAsia="ar-SA"/>
              </w:rPr>
            </w:pPr>
          </w:p>
        </w:tc>
      </w:tr>
      <w:tr w:rsidR="00215255" w:rsidRPr="0008507B" w14:paraId="25E7553B" w14:textId="77777777" w:rsidTr="005946AD">
        <w:trPr>
          <w:trHeight w:val="396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</w:tcPr>
          <w:p w14:paraId="27E6775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F7D190D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DODAVATEL:</w:t>
            </w:r>
          </w:p>
          <w:p w14:paraId="0D36D66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</w:tc>
        <w:tc>
          <w:tcPr>
            <w:tcW w:w="6465" w:type="dxa"/>
            <w:gridSpan w:val="4"/>
            <w:tcBorders>
              <w:top w:val="single" w:sz="12" w:space="0" w:color="auto"/>
            </w:tcBorders>
          </w:tcPr>
          <w:p w14:paraId="0BCBD642" w14:textId="77777777" w:rsidR="00215255" w:rsidRPr="0008507B" w:rsidRDefault="00215255" w:rsidP="00F47224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215255" w:rsidRPr="0008507B" w14:paraId="4619F527" w14:textId="77777777" w:rsidTr="005946AD">
        <w:trPr>
          <w:trHeight w:val="396"/>
        </w:trPr>
        <w:tc>
          <w:tcPr>
            <w:tcW w:w="3455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6BD753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název</w:t>
            </w:r>
          </w:p>
          <w:p w14:paraId="1D460B4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232B9642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5A30384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jméno a příjmení</w:t>
            </w:r>
          </w:p>
          <w:p w14:paraId="06EC78A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fyzickou osobu)</w:t>
            </w:r>
          </w:p>
        </w:tc>
        <w:tc>
          <w:tcPr>
            <w:tcW w:w="6465" w:type="dxa"/>
            <w:gridSpan w:val="4"/>
            <w:tcBorders>
              <w:top w:val="single" w:sz="12" w:space="0" w:color="auto"/>
            </w:tcBorders>
            <w:vAlign w:val="center"/>
          </w:tcPr>
          <w:p w14:paraId="38DE601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0DC6796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6CDEB0F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Sídlo</w:t>
            </w:r>
          </w:p>
          <w:p w14:paraId="363888E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31E8687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3BFCB50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Místo podnikání, popř. místo trvalého pobytu (jedná-li se o fyzickou osobu)</w:t>
            </w:r>
          </w:p>
        </w:tc>
        <w:tc>
          <w:tcPr>
            <w:tcW w:w="6465" w:type="dxa"/>
            <w:gridSpan w:val="4"/>
            <w:vAlign w:val="center"/>
          </w:tcPr>
          <w:p w14:paraId="68B9F44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301D8C4C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627EB6A3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 xml:space="preserve">Právní forma </w:t>
            </w:r>
          </w:p>
        </w:tc>
        <w:tc>
          <w:tcPr>
            <w:tcW w:w="6465" w:type="dxa"/>
            <w:gridSpan w:val="4"/>
            <w:vAlign w:val="center"/>
          </w:tcPr>
          <w:p w14:paraId="3231808E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73A5319F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789C08BC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IČ / DIČ</w:t>
            </w:r>
          </w:p>
        </w:tc>
        <w:tc>
          <w:tcPr>
            <w:tcW w:w="6465" w:type="dxa"/>
            <w:gridSpan w:val="4"/>
            <w:vAlign w:val="center"/>
          </w:tcPr>
          <w:p w14:paraId="15081F4B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                                             /</w:t>
            </w:r>
          </w:p>
        </w:tc>
      </w:tr>
      <w:tr w:rsidR="00215255" w:rsidRPr="0008507B" w14:paraId="19F7C048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236D9581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Telefon</w:t>
            </w:r>
          </w:p>
        </w:tc>
        <w:tc>
          <w:tcPr>
            <w:tcW w:w="6465" w:type="dxa"/>
            <w:gridSpan w:val="4"/>
            <w:vAlign w:val="center"/>
          </w:tcPr>
          <w:p w14:paraId="3E0D2957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13150FBA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50983D2F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Fax</w:t>
            </w:r>
          </w:p>
        </w:tc>
        <w:tc>
          <w:tcPr>
            <w:tcW w:w="6465" w:type="dxa"/>
            <w:gridSpan w:val="4"/>
            <w:vAlign w:val="center"/>
          </w:tcPr>
          <w:p w14:paraId="7B70024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098CD470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2A091EA0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E-mail</w:t>
            </w:r>
          </w:p>
        </w:tc>
        <w:tc>
          <w:tcPr>
            <w:tcW w:w="6465" w:type="dxa"/>
            <w:gridSpan w:val="4"/>
            <w:vAlign w:val="center"/>
          </w:tcPr>
          <w:p w14:paraId="3AE8A19D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3551780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7ABE7C5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Jsme plátci DPH</w:t>
            </w:r>
          </w:p>
        </w:tc>
        <w:tc>
          <w:tcPr>
            <w:tcW w:w="6465" w:type="dxa"/>
            <w:gridSpan w:val="4"/>
            <w:vAlign w:val="center"/>
          </w:tcPr>
          <w:p w14:paraId="78B5038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ANO – NE</w:t>
            </w:r>
          </w:p>
        </w:tc>
      </w:tr>
      <w:tr w:rsidR="00215255" w:rsidRPr="0008507B" w14:paraId="032CA30C" w14:textId="77777777" w:rsidTr="005946AD">
        <w:trPr>
          <w:trHeight w:val="396"/>
        </w:trPr>
        <w:tc>
          <w:tcPr>
            <w:tcW w:w="3455" w:type="dxa"/>
            <w:shd w:val="clear" w:color="auto" w:fill="FFFFFF"/>
            <w:vAlign w:val="center"/>
          </w:tcPr>
          <w:p w14:paraId="0273720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Bankovní spojení:</w:t>
            </w:r>
            <w:r w:rsidRPr="0008507B">
              <w:rPr>
                <w:rFonts w:ascii="Times New Roman" w:hAnsi="Times New Roman"/>
              </w:rPr>
              <w:br/>
            </w:r>
          </w:p>
          <w:p w14:paraId="21EA38E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č, účtu:</w:t>
            </w:r>
          </w:p>
        </w:tc>
        <w:tc>
          <w:tcPr>
            <w:tcW w:w="6465" w:type="dxa"/>
            <w:gridSpan w:val="4"/>
            <w:vAlign w:val="center"/>
          </w:tcPr>
          <w:p w14:paraId="3196D9C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A68CF44" w14:textId="77777777" w:rsidTr="005946AD">
        <w:trPr>
          <w:trHeight w:val="396"/>
        </w:trPr>
        <w:tc>
          <w:tcPr>
            <w:tcW w:w="3455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277C65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Kontaktní osoba pro jednání ve věci nabídky</w:t>
            </w:r>
          </w:p>
        </w:tc>
        <w:tc>
          <w:tcPr>
            <w:tcW w:w="6465" w:type="dxa"/>
            <w:gridSpan w:val="4"/>
            <w:tcBorders>
              <w:bottom w:val="single" w:sz="12" w:space="0" w:color="auto"/>
            </w:tcBorders>
            <w:vAlign w:val="center"/>
          </w:tcPr>
          <w:p w14:paraId="280106A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546F6D0" w14:textId="77777777" w:rsidTr="00C06EC5">
        <w:trPr>
          <w:cantSplit/>
          <w:trHeight w:val="591"/>
        </w:trPr>
        <w:tc>
          <w:tcPr>
            <w:tcW w:w="9920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EDFCF3A" w14:textId="369218E0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lastRenderedPageBreak/>
              <w:t>My, níže podepsaní, tímto prohlašujeme, že jsme prostudovali a plně přijímáme obsah výzvy</w:t>
            </w:r>
            <w:r w:rsidR="00B26EBA">
              <w:rPr>
                <w:rFonts w:ascii="Times New Roman" w:hAnsi="Times New Roman" w:cs="Times New Roman"/>
                <w:sz w:val="22"/>
              </w:rPr>
              <w:t xml:space="preserve"> ze </w:t>
            </w:r>
            <w:r w:rsidR="00B26EBA" w:rsidRPr="003576F5">
              <w:rPr>
                <w:rFonts w:ascii="Times New Roman" w:hAnsi="Times New Roman" w:cs="Times New Roman"/>
                <w:sz w:val="22"/>
              </w:rPr>
              <w:t xml:space="preserve">dne </w:t>
            </w:r>
            <w:r w:rsidR="00EE1F87">
              <w:rPr>
                <w:rFonts w:ascii="Times New Roman" w:hAnsi="Times New Roman" w:cs="Times New Roman"/>
                <w:sz w:val="22"/>
              </w:rPr>
              <w:t>_</w:t>
            </w:r>
            <w:r w:rsidR="003576F5" w:rsidRPr="003576F5">
              <w:rPr>
                <w:rFonts w:ascii="Times New Roman" w:hAnsi="Times New Roman" w:cs="Times New Roman"/>
                <w:sz w:val="22"/>
              </w:rPr>
              <w:t xml:space="preserve">. </w:t>
            </w:r>
            <w:r w:rsidR="00EE1F87">
              <w:rPr>
                <w:rFonts w:ascii="Times New Roman" w:hAnsi="Times New Roman" w:cs="Times New Roman"/>
                <w:sz w:val="22"/>
              </w:rPr>
              <w:t>_</w:t>
            </w:r>
            <w:r w:rsidR="003576F5" w:rsidRPr="003576F5">
              <w:rPr>
                <w:rFonts w:ascii="Times New Roman" w:hAnsi="Times New Roman" w:cs="Times New Roman"/>
                <w:sz w:val="22"/>
              </w:rPr>
              <w:t>.</w:t>
            </w:r>
            <w:r w:rsidR="00B26EBA" w:rsidRPr="003576F5">
              <w:rPr>
                <w:rFonts w:ascii="Times New Roman" w:hAnsi="Times New Roman" w:cs="Times New Roman"/>
                <w:sz w:val="22"/>
              </w:rPr>
              <w:t xml:space="preserve"> 2024</w:t>
            </w:r>
            <w:r w:rsidRPr="003576F5">
              <w:rPr>
                <w:rFonts w:ascii="Times New Roman" w:hAnsi="Times New Roman" w:cs="Times New Roman"/>
                <w:sz w:val="22"/>
              </w:rPr>
              <w:t>,</w:t>
            </w:r>
            <w:r w:rsidRPr="0008507B">
              <w:rPr>
                <w:rFonts w:ascii="Times New Roman" w:hAnsi="Times New Roman" w:cs="Times New Roman"/>
                <w:sz w:val="22"/>
              </w:rPr>
              <w:t xml:space="preserve"> která specifikuje předmět veřejné zakázky zahájené odesláním výzvy 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t>k podání nabídky</w:t>
            </w:r>
            <w:r w:rsidRPr="0008507B">
              <w:rPr>
                <w:rFonts w:ascii="Times New Roman" w:hAnsi="Times New Roman" w:cs="Times New Roman"/>
                <w:sz w:val="22"/>
              </w:rPr>
              <w:t xml:space="preserve">, a že přijímáme veškeré podmínky v ní obsažené bez výhrad a omezení. </w:t>
            </w:r>
          </w:p>
          <w:p w14:paraId="0B1DA902" w14:textId="42E2BEFE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Prohlašujeme, že v souladu s podmínkami stanove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t xml:space="preserve">nými ve Výzvě k podání nabídky </w:t>
            </w:r>
            <w:r w:rsidRPr="0008507B">
              <w:rPr>
                <w:rFonts w:ascii="Times New Roman" w:hAnsi="Times New Roman" w:cs="Times New Roman"/>
                <w:sz w:val="22"/>
              </w:rPr>
              <w:t>a prokázání splnění kvalifikace nabízíme poskytnutí služby, která je předmětem této veřejné zakázky.</w:t>
            </w:r>
          </w:p>
          <w:p w14:paraId="7B5A60F8" w14:textId="77777777" w:rsidR="00215255" w:rsidRPr="0008507B" w:rsidRDefault="00215255" w:rsidP="00F835EB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C06EC5" w:rsidRPr="0008507B" w14:paraId="7FD6FD9A" w14:textId="77777777" w:rsidTr="000C3779">
        <w:trPr>
          <w:gridAfter w:val="1"/>
          <w:wAfter w:w="24" w:type="dxa"/>
          <w:cantSplit/>
          <w:trHeight w:val="591"/>
        </w:trPr>
        <w:tc>
          <w:tcPr>
            <w:tcW w:w="9896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7E502F" w14:textId="52A5CFAF" w:rsidR="00C06EC5" w:rsidRPr="0008507B" w:rsidRDefault="00E32F0B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NABÍDKA DODAVATELE – INFORMACE PRO HODNOCENÍ NABÍDKY</w:t>
            </w:r>
          </w:p>
        </w:tc>
      </w:tr>
      <w:tr w:rsidR="00501CC2" w:rsidRPr="0008507B" w14:paraId="37159544" w14:textId="77777777" w:rsidTr="005946AD">
        <w:trPr>
          <w:gridAfter w:val="1"/>
          <w:wAfter w:w="24" w:type="dxa"/>
          <w:cantSplit/>
          <w:trHeight w:val="1162"/>
        </w:trPr>
        <w:tc>
          <w:tcPr>
            <w:tcW w:w="34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8CC0F1" w14:textId="77777777" w:rsidR="00501CC2" w:rsidRDefault="00501CC2" w:rsidP="00F47224">
            <w:pPr>
              <w:pStyle w:val="Stednmka2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POČET PROKLIKŮ</w:t>
            </w:r>
          </w:p>
          <w:p w14:paraId="07595276" w14:textId="2E8AE613" w:rsidR="009A5848" w:rsidRPr="009A5848" w:rsidRDefault="009A5848" w:rsidP="00F47224">
            <w:pPr>
              <w:pStyle w:val="Stednmka21"/>
              <w:rPr>
                <w:rFonts w:ascii="Times New Roman" w:hAnsi="Times New Roman"/>
                <w:bCs/>
              </w:rPr>
            </w:pPr>
            <w:r w:rsidRPr="009A5848">
              <w:rPr>
                <w:rFonts w:ascii="Times New Roman" w:hAnsi="Times New Roman"/>
                <w:bCs/>
              </w:rPr>
              <w:t>Váha kritéria 30 %</w:t>
            </w:r>
          </w:p>
        </w:tc>
        <w:tc>
          <w:tcPr>
            <w:tcW w:w="644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411028" w14:textId="77777777" w:rsidR="00501CC2" w:rsidRPr="0008507B" w:rsidRDefault="00501CC2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501CC2" w:rsidRPr="0008507B" w14:paraId="21178111" w14:textId="77777777" w:rsidTr="005946AD">
        <w:trPr>
          <w:gridAfter w:val="1"/>
          <w:wAfter w:w="24" w:type="dxa"/>
          <w:cantSplit/>
          <w:trHeight w:val="1108"/>
        </w:trPr>
        <w:tc>
          <w:tcPr>
            <w:tcW w:w="34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0D9A5" w14:textId="77777777" w:rsidR="00501CC2" w:rsidRDefault="00501CC2" w:rsidP="00F47224">
            <w:pPr>
              <w:pStyle w:val="Stednmka2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POČET ZOBRAZENÍ</w:t>
            </w:r>
          </w:p>
          <w:p w14:paraId="273F2AC1" w14:textId="1A3A79CD" w:rsidR="009A5848" w:rsidRPr="0008507B" w:rsidRDefault="009A5848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9A5848">
              <w:rPr>
                <w:rFonts w:ascii="Times New Roman" w:hAnsi="Times New Roman"/>
                <w:bCs/>
              </w:rPr>
              <w:t xml:space="preserve">Váha kritéria </w:t>
            </w:r>
            <w:r>
              <w:rPr>
                <w:rFonts w:ascii="Times New Roman" w:hAnsi="Times New Roman"/>
                <w:bCs/>
              </w:rPr>
              <w:t>2</w:t>
            </w:r>
            <w:r w:rsidRPr="009A5848">
              <w:rPr>
                <w:rFonts w:ascii="Times New Roman" w:hAnsi="Times New Roman"/>
                <w:bCs/>
              </w:rPr>
              <w:t>0 %</w:t>
            </w:r>
          </w:p>
        </w:tc>
        <w:tc>
          <w:tcPr>
            <w:tcW w:w="644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D64B66" w14:textId="77777777" w:rsidR="00501CC2" w:rsidRPr="0008507B" w:rsidRDefault="00501CC2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D67803" w:rsidRPr="0008507B" w14:paraId="461D310F" w14:textId="77777777" w:rsidTr="005946AD">
        <w:trPr>
          <w:gridAfter w:val="1"/>
          <w:wAfter w:w="24" w:type="dxa"/>
          <w:cantSplit/>
          <w:trHeight w:val="591"/>
        </w:trPr>
        <w:tc>
          <w:tcPr>
            <w:tcW w:w="345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F0B964" w14:textId="1AC75F27" w:rsidR="00D67803" w:rsidRDefault="005946AD" w:rsidP="00F47224">
            <w:pPr>
              <w:pStyle w:val="Stednmka21"/>
              <w:rPr>
                <w:rFonts w:ascii="Times New Roman" w:eastAsia="Times New Roman" w:hAnsi="Times New Roman"/>
                <w:b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lang w:eastAsia="cs-CZ"/>
              </w:rPr>
              <w:t>CENA AGENTURNÍCH PRACÍ</w:t>
            </w:r>
          </w:p>
          <w:p w14:paraId="1E7778FC" w14:textId="6A3773B7" w:rsidR="00D67803" w:rsidRPr="0008507B" w:rsidRDefault="009A5848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9A5848">
              <w:rPr>
                <w:rFonts w:ascii="Times New Roman" w:hAnsi="Times New Roman"/>
                <w:bCs/>
              </w:rPr>
              <w:t>Váha kritéria 30 %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12D8" w14:textId="77777777" w:rsidR="00D67803" w:rsidRPr="0008507B" w:rsidRDefault="00D67803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Cena bez DPH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4C442" w14:textId="77777777" w:rsidR="00D67803" w:rsidRPr="0008507B" w:rsidRDefault="00D67803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DPH</w:t>
            </w:r>
          </w:p>
        </w:tc>
        <w:tc>
          <w:tcPr>
            <w:tcW w:w="21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E9DF03" w14:textId="77777777" w:rsidR="00D67803" w:rsidRPr="0008507B" w:rsidRDefault="00D67803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Cena s DPH</w:t>
            </w:r>
          </w:p>
        </w:tc>
      </w:tr>
      <w:tr w:rsidR="00D67803" w:rsidRPr="0008507B" w14:paraId="12681C8B" w14:textId="77777777" w:rsidTr="005946AD">
        <w:trPr>
          <w:gridAfter w:val="1"/>
          <w:wAfter w:w="24" w:type="dxa"/>
          <w:cantSplit/>
          <w:trHeight w:val="627"/>
        </w:trPr>
        <w:tc>
          <w:tcPr>
            <w:tcW w:w="3455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81A58B" w14:textId="73AAAB5D" w:rsidR="00D67803" w:rsidRPr="00770E0A" w:rsidRDefault="00D67803" w:rsidP="00F47224">
            <w:pPr>
              <w:pStyle w:val="Stednmka21"/>
              <w:rPr>
                <w:rFonts w:ascii="Times New Roman" w:eastAsia="Times New Roman" w:hAnsi="Times New Roman"/>
                <w:bCs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A0E8" w14:textId="77777777" w:rsidR="00D67803" w:rsidRPr="0008507B" w:rsidRDefault="00D67803" w:rsidP="00F4722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1D533" w14:textId="77777777" w:rsidR="00D67803" w:rsidRPr="0008507B" w:rsidRDefault="00D67803" w:rsidP="00F4722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5CD519" w14:textId="77777777" w:rsidR="00D67803" w:rsidRPr="0008507B" w:rsidRDefault="00D67803" w:rsidP="00F47224">
            <w:pPr>
              <w:pStyle w:val="Nadpis5"/>
              <w:jc w:val="center"/>
              <w:rPr>
                <w:rFonts w:ascii="Times New Roman" w:hAnsi="Times New Roman" w:cs="Times New Roman"/>
                <w:sz w:val="22"/>
                <w:lang w:eastAsia="cs-CZ"/>
              </w:rPr>
            </w:pPr>
          </w:p>
        </w:tc>
      </w:tr>
    </w:tbl>
    <w:p w14:paraId="38675537" w14:textId="77777777" w:rsidR="00577AEC" w:rsidRPr="0008507B" w:rsidRDefault="00577AEC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6DC7E19C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Touto nabídkou budeme vázáni po celou dobu zadávací lhůty, která byla stanovena zadavatelem na 60</w:t>
      </w:r>
      <w:r w:rsidRPr="0008507B">
        <w:rPr>
          <w:rFonts w:ascii="Times New Roman" w:hAnsi="Times New Roman" w:cs="Times New Roman"/>
          <w:b/>
          <w:sz w:val="22"/>
        </w:rPr>
        <w:t xml:space="preserve"> </w:t>
      </w:r>
      <w:r w:rsidRPr="0008507B">
        <w:rPr>
          <w:rFonts w:ascii="Times New Roman" w:hAnsi="Times New Roman" w:cs="Times New Roman"/>
          <w:sz w:val="22"/>
        </w:rPr>
        <w:t>dnů a počíná běžet od uplynutí posledního dne lhůty pro podání nabídek. Zadávací lhůta se prodlužuje dodavatelům, s nimiž může zadavatel v souladu se Zákonem uzavřít smlouvu, až do doby uzavření smlouvy nebo do zrušení zadávacího řízení.</w:t>
      </w:r>
    </w:p>
    <w:p w14:paraId="28270466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Podáváme tuto nabídku naším jménem a potvrzujeme, že se neúčastníme ve výběrovém řízení na tuto veřejnou zakázku žádnou jinou nabídkou a dále že nejsme současně subdodavatelem, jehož prostřednictvím jiný dodavatel v tomtéž zadávacím řízení prokazuje kvalifikaci.</w:t>
      </w:r>
    </w:p>
    <w:p w14:paraId="7BE09817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2379ECB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do doby uzavření smlouvy nebude tato nabídka spolu s jejím písemným přijetím z Vaší strany představovat závaznou smlouvu mezi námi.</w:t>
      </w:r>
    </w:p>
    <w:p w14:paraId="5AD3B61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Zadavatel má právo výběrové řízení zrušit bez udání důvodů.</w:t>
      </w:r>
    </w:p>
    <w:p w14:paraId="06FCD92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D22CC36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39D56525" w14:textId="281079C3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 xml:space="preserve">V ………………………… dne …………………. </w:t>
      </w:r>
    </w:p>
    <w:p w14:paraId="7182CC58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41E638B1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………………………………………………….</w:t>
      </w:r>
    </w:p>
    <w:p w14:paraId="3819A75B" w14:textId="77777777" w:rsidR="00215255" w:rsidRPr="0008507B" w:rsidRDefault="00215255" w:rsidP="00215255">
      <w:pPr>
        <w:pStyle w:val="Stednmka21"/>
        <w:jc w:val="center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                                                                                                     jméno a podpis</w:t>
      </w:r>
    </w:p>
    <w:p w14:paraId="4B362BB8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oprávněného zástupce dodavatele</w:t>
      </w:r>
    </w:p>
    <w:p w14:paraId="347F2150" w14:textId="77777777" w:rsidR="00215255" w:rsidRPr="0008507B" w:rsidRDefault="00215255" w:rsidP="00215255">
      <w:pPr>
        <w:jc w:val="both"/>
        <w:rPr>
          <w:rFonts w:ascii="Times New Roman" w:hAnsi="Times New Roman" w:cs="Times New Roman"/>
          <w:i/>
          <w:iCs/>
          <w:sz w:val="22"/>
        </w:rPr>
      </w:pPr>
    </w:p>
    <w:p w14:paraId="0F6CEF25" w14:textId="788BEA1B" w:rsidR="008029C7" w:rsidRPr="0008507B" w:rsidRDefault="00215255" w:rsidP="00123FC4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i/>
          <w:iCs/>
          <w:sz w:val="22"/>
        </w:rPr>
        <w:t>Poznámka:</w:t>
      </w:r>
      <w:r w:rsidRPr="0008507B">
        <w:rPr>
          <w:rFonts w:ascii="Times New Roman" w:hAnsi="Times New Roman" w:cs="Times New Roman"/>
          <w:sz w:val="22"/>
        </w:rPr>
        <w:t xml:space="preserve"> Tento list musí být součástí nabídky.</w:t>
      </w:r>
    </w:p>
    <w:sectPr w:rsidR="008029C7" w:rsidRPr="0008507B" w:rsidSect="00DE45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854F11" w14:textId="77777777" w:rsidR="00E305C2" w:rsidRDefault="00E305C2" w:rsidP="006A4E7B">
      <w:pPr>
        <w:spacing w:line="240" w:lineRule="auto"/>
      </w:pPr>
      <w:r>
        <w:separator/>
      </w:r>
    </w:p>
  </w:endnote>
  <w:endnote w:type="continuationSeparator" w:id="0">
    <w:p w14:paraId="63DB1CB0" w14:textId="77777777" w:rsidR="00E305C2" w:rsidRDefault="00E305C2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AF81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EB7E9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637EBD7E" wp14:editId="1038744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78578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26A705CD" wp14:editId="70964BDB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5CC19" w14:textId="77777777" w:rsidR="00E305C2" w:rsidRDefault="00E305C2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2FC5F83" w14:textId="77777777" w:rsidR="00E305C2" w:rsidRDefault="00E305C2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79F41" w14:textId="77777777" w:rsidR="007E43E4" w:rsidRDefault="00332D8D">
    <w:pPr>
      <w:pStyle w:val="Zhlav"/>
    </w:pPr>
    <w:r>
      <w:rPr>
        <w:noProof/>
        <w:lang w:eastAsia="cs-CZ"/>
      </w:rPr>
      <w:pict w14:anchorId="58AF6F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F3DCF" w14:textId="2B64C1B9" w:rsidR="008029C7" w:rsidRDefault="007547E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D55FD55" wp14:editId="0E31E682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2EF611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E492AD" wp14:editId="484E8BF4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A73534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DBC6CC" wp14:editId="0F6652A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F6E938" w14:textId="112E6545" w:rsidR="005A4F91" w:rsidRDefault="007547E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0D171AD" wp14:editId="0E092DCA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58C342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E02E84A" wp14:editId="3E05A23B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27AEB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096550C" wp14:editId="124971F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15AA2"/>
    <w:multiLevelType w:val="hybridMultilevel"/>
    <w:tmpl w:val="03A41A52"/>
    <w:lvl w:ilvl="0" w:tplc="CE0A0F1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896"/>
    <w:multiLevelType w:val="hybridMultilevel"/>
    <w:tmpl w:val="ABB01A68"/>
    <w:lvl w:ilvl="0" w:tplc="040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A767427"/>
    <w:multiLevelType w:val="multilevel"/>
    <w:tmpl w:val="E4DC4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B0C04"/>
    <w:multiLevelType w:val="hybridMultilevel"/>
    <w:tmpl w:val="56B853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462BC"/>
    <w:multiLevelType w:val="hybridMultilevel"/>
    <w:tmpl w:val="32D81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46A6BE7"/>
    <w:multiLevelType w:val="hybridMultilevel"/>
    <w:tmpl w:val="B53A2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65A20"/>
    <w:multiLevelType w:val="hybridMultilevel"/>
    <w:tmpl w:val="E92843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4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296856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1313139">
    <w:abstractNumId w:val="6"/>
  </w:num>
  <w:num w:numId="3" w16cid:durableId="2135781589">
    <w:abstractNumId w:val="4"/>
  </w:num>
  <w:num w:numId="4" w16cid:durableId="490946777">
    <w:abstractNumId w:val="2"/>
  </w:num>
  <w:num w:numId="5" w16cid:durableId="4599178">
    <w:abstractNumId w:val="14"/>
  </w:num>
  <w:num w:numId="6" w16cid:durableId="1460150072">
    <w:abstractNumId w:val="16"/>
  </w:num>
  <w:num w:numId="7" w16cid:durableId="1654985227">
    <w:abstractNumId w:val="8"/>
  </w:num>
  <w:num w:numId="8" w16cid:durableId="578366166">
    <w:abstractNumId w:val="1"/>
  </w:num>
  <w:num w:numId="9" w16cid:durableId="1919095809">
    <w:abstractNumId w:val="7"/>
  </w:num>
  <w:num w:numId="10" w16cid:durableId="2062247980">
    <w:abstractNumId w:val="12"/>
  </w:num>
  <w:num w:numId="11" w16cid:durableId="1743408780">
    <w:abstractNumId w:val="3"/>
  </w:num>
  <w:num w:numId="12" w16cid:durableId="184560176">
    <w:abstractNumId w:val="10"/>
  </w:num>
  <w:num w:numId="13" w16cid:durableId="550117663">
    <w:abstractNumId w:val="5"/>
  </w:num>
  <w:num w:numId="14" w16cid:durableId="646514231">
    <w:abstractNumId w:val="9"/>
  </w:num>
  <w:num w:numId="15" w16cid:durableId="987244647">
    <w:abstractNumId w:val="0"/>
  </w:num>
  <w:num w:numId="16" w16cid:durableId="1521431016">
    <w:abstractNumId w:val="11"/>
  </w:num>
  <w:num w:numId="17" w16cid:durableId="157103710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048F"/>
    <w:rsid w:val="000154B9"/>
    <w:rsid w:val="00030B42"/>
    <w:rsid w:val="000315A3"/>
    <w:rsid w:val="00052404"/>
    <w:rsid w:val="00057C7F"/>
    <w:rsid w:val="000603CF"/>
    <w:rsid w:val="00063127"/>
    <w:rsid w:val="00070999"/>
    <w:rsid w:val="00083F9C"/>
    <w:rsid w:val="0008507B"/>
    <w:rsid w:val="0009307D"/>
    <w:rsid w:val="000931DC"/>
    <w:rsid w:val="00096553"/>
    <w:rsid w:val="000A42DC"/>
    <w:rsid w:val="000B4008"/>
    <w:rsid w:val="000C5053"/>
    <w:rsid w:val="000D0213"/>
    <w:rsid w:val="000E246A"/>
    <w:rsid w:val="000F720E"/>
    <w:rsid w:val="001169E3"/>
    <w:rsid w:val="00123FC4"/>
    <w:rsid w:val="001337F2"/>
    <w:rsid w:val="0014134A"/>
    <w:rsid w:val="001416D1"/>
    <w:rsid w:val="0014214F"/>
    <w:rsid w:val="00145CB3"/>
    <w:rsid w:val="00174382"/>
    <w:rsid w:val="00180A92"/>
    <w:rsid w:val="00182CA1"/>
    <w:rsid w:val="00186794"/>
    <w:rsid w:val="00187903"/>
    <w:rsid w:val="00197BC2"/>
    <w:rsid w:val="001B384A"/>
    <w:rsid w:val="001D09BF"/>
    <w:rsid w:val="001E65FF"/>
    <w:rsid w:val="001E6A54"/>
    <w:rsid w:val="002006E6"/>
    <w:rsid w:val="002050BD"/>
    <w:rsid w:val="00215255"/>
    <w:rsid w:val="00225CE2"/>
    <w:rsid w:val="0022709A"/>
    <w:rsid w:val="002360A7"/>
    <w:rsid w:val="00243C92"/>
    <w:rsid w:val="00253C7A"/>
    <w:rsid w:val="002653B9"/>
    <w:rsid w:val="00265AD1"/>
    <w:rsid w:val="00275EB4"/>
    <w:rsid w:val="00283D7B"/>
    <w:rsid w:val="00297CFC"/>
    <w:rsid w:val="002A058B"/>
    <w:rsid w:val="002A19AD"/>
    <w:rsid w:val="002B0EF3"/>
    <w:rsid w:val="002B3A17"/>
    <w:rsid w:val="002C0647"/>
    <w:rsid w:val="002C59DA"/>
    <w:rsid w:val="00306780"/>
    <w:rsid w:val="00315342"/>
    <w:rsid w:val="00317A23"/>
    <w:rsid w:val="00331481"/>
    <w:rsid w:val="00332D8D"/>
    <w:rsid w:val="00333615"/>
    <w:rsid w:val="003355D5"/>
    <w:rsid w:val="00344582"/>
    <w:rsid w:val="0034623C"/>
    <w:rsid w:val="00351E46"/>
    <w:rsid w:val="003576F5"/>
    <w:rsid w:val="00373135"/>
    <w:rsid w:val="00373247"/>
    <w:rsid w:val="0038339F"/>
    <w:rsid w:val="00390E54"/>
    <w:rsid w:val="003A18C8"/>
    <w:rsid w:val="003A2C1C"/>
    <w:rsid w:val="003A36B8"/>
    <w:rsid w:val="003C05A3"/>
    <w:rsid w:val="003C11E5"/>
    <w:rsid w:val="003C3D0E"/>
    <w:rsid w:val="003C6ADF"/>
    <w:rsid w:val="003D1403"/>
    <w:rsid w:val="003F6C3A"/>
    <w:rsid w:val="00406C5D"/>
    <w:rsid w:val="0041519A"/>
    <w:rsid w:val="00450E9F"/>
    <w:rsid w:val="00463014"/>
    <w:rsid w:val="0047705F"/>
    <w:rsid w:val="00487B44"/>
    <w:rsid w:val="004D3F9B"/>
    <w:rsid w:val="00500CC5"/>
    <w:rsid w:val="005018D6"/>
    <w:rsid w:val="00501CC2"/>
    <w:rsid w:val="0050508E"/>
    <w:rsid w:val="00506D26"/>
    <w:rsid w:val="00515B20"/>
    <w:rsid w:val="00521FE0"/>
    <w:rsid w:val="0052541A"/>
    <w:rsid w:val="00541D8A"/>
    <w:rsid w:val="00547578"/>
    <w:rsid w:val="00547A4A"/>
    <w:rsid w:val="00552978"/>
    <w:rsid w:val="005653C1"/>
    <w:rsid w:val="0056729F"/>
    <w:rsid w:val="00567889"/>
    <w:rsid w:val="00577AEC"/>
    <w:rsid w:val="00580CFE"/>
    <w:rsid w:val="005946AD"/>
    <w:rsid w:val="005A4F91"/>
    <w:rsid w:val="005C1504"/>
    <w:rsid w:val="005E07F5"/>
    <w:rsid w:val="005E516C"/>
    <w:rsid w:val="005E6F56"/>
    <w:rsid w:val="005F0BB2"/>
    <w:rsid w:val="005F3B78"/>
    <w:rsid w:val="005F5EA8"/>
    <w:rsid w:val="00606BFD"/>
    <w:rsid w:val="00607551"/>
    <w:rsid w:val="00636784"/>
    <w:rsid w:val="00653A85"/>
    <w:rsid w:val="00661625"/>
    <w:rsid w:val="00663219"/>
    <w:rsid w:val="00664B18"/>
    <w:rsid w:val="00670E9A"/>
    <w:rsid w:val="006756F4"/>
    <w:rsid w:val="006817AE"/>
    <w:rsid w:val="006859B5"/>
    <w:rsid w:val="006A0E0A"/>
    <w:rsid w:val="006A4E7B"/>
    <w:rsid w:val="006B2350"/>
    <w:rsid w:val="006D6B59"/>
    <w:rsid w:val="00700048"/>
    <w:rsid w:val="00720C71"/>
    <w:rsid w:val="00721F0C"/>
    <w:rsid w:val="00722664"/>
    <w:rsid w:val="00725386"/>
    <w:rsid w:val="0073367B"/>
    <w:rsid w:val="007547EE"/>
    <w:rsid w:val="00770E0A"/>
    <w:rsid w:val="007754E6"/>
    <w:rsid w:val="007917CF"/>
    <w:rsid w:val="007938CF"/>
    <w:rsid w:val="007A18CB"/>
    <w:rsid w:val="007A28E6"/>
    <w:rsid w:val="007B70A8"/>
    <w:rsid w:val="007C009D"/>
    <w:rsid w:val="007C2095"/>
    <w:rsid w:val="007D43E9"/>
    <w:rsid w:val="007E43E4"/>
    <w:rsid w:val="008029C7"/>
    <w:rsid w:val="00807294"/>
    <w:rsid w:val="0083686E"/>
    <w:rsid w:val="00840FCC"/>
    <w:rsid w:val="0084479B"/>
    <w:rsid w:val="008A000F"/>
    <w:rsid w:val="008A0B07"/>
    <w:rsid w:val="008B5CBA"/>
    <w:rsid w:val="008C5DBD"/>
    <w:rsid w:val="008D09A6"/>
    <w:rsid w:val="008D7C11"/>
    <w:rsid w:val="008E0E85"/>
    <w:rsid w:val="008F5F85"/>
    <w:rsid w:val="00907216"/>
    <w:rsid w:val="009128DA"/>
    <w:rsid w:val="00921838"/>
    <w:rsid w:val="00927FA6"/>
    <w:rsid w:val="0094298A"/>
    <w:rsid w:val="00960F1A"/>
    <w:rsid w:val="0096222B"/>
    <w:rsid w:val="00967021"/>
    <w:rsid w:val="0098568C"/>
    <w:rsid w:val="009A5848"/>
    <w:rsid w:val="009B4D29"/>
    <w:rsid w:val="009C218F"/>
    <w:rsid w:val="00A34D0A"/>
    <w:rsid w:val="00A370F6"/>
    <w:rsid w:val="00A41233"/>
    <w:rsid w:val="00A43FEB"/>
    <w:rsid w:val="00A51903"/>
    <w:rsid w:val="00A60842"/>
    <w:rsid w:val="00A93009"/>
    <w:rsid w:val="00A95C9B"/>
    <w:rsid w:val="00AB4609"/>
    <w:rsid w:val="00AC0532"/>
    <w:rsid w:val="00AC4DD4"/>
    <w:rsid w:val="00AF0E2E"/>
    <w:rsid w:val="00B04A4C"/>
    <w:rsid w:val="00B11C15"/>
    <w:rsid w:val="00B13460"/>
    <w:rsid w:val="00B14A97"/>
    <w:rsid w:val="00B15AF1"/>
    <w:rsid w:val="00B26DD3"/>
    <w:rsid w:val="00B26EBA"/>
    <w:rsid w:val="00B27A40"/>
    <w:rsid w:val="00B63637"/>
    <w:rsid w:val="00B70208"/>
    <w:rsid w:val="00BA4D0A"/>
    <w:rsid w:val="00BA74E4"/>
    <w:rsid w:val="00BC19A7"/>
    <w:rsid w:val="00BC4BE6"/>
    <w:rsid w:val="00BE2EF6"/>
    <w:rsid w:val="00BE71E2"/>
    <w:rsid w:val="00BE7EDE"/>
    <w:rsid w:val="00BF489D"/>
    <w:rsid w:val="00BF6346"/>
    <w:rsid w:val="00C0240E"/>
    <w:rsid w:val="00C06EC5"/>
    <w:rsid w:val="00C10DC2"/>
    <w:rsid w:val="00C11609"/>
    <w:rsid w:val="00C201FC"/>
    <w:rsid w:val="00C36A75"/>
    <w:rsid w:val="00C41975"/>
    <w:rsid w:val="00C47013"/>
    <w:rsid w:val="00C60D90"/>
    <w:rsid w:val="00C74D77"/>
    <w:rsid w:val="00C80578"/>
    <w:rsid w:val="00C84E4C"/>
    <w:rsid w:val="00C925FF"/>
    <w:rsid w:val="00CA766B"/>
    <w:rsid w:val="00CD4665"/>
    <w:rsid w:val="00CE1EF7"/>
    <w:rsid w:val="00CE4F80"/>
    <w:rsid w:val="00CE6B4F"/>
    <w:rsid w:val="00CF40F1"/>
    <w:rsid w:val="00CF5B47"/>
    <w:rsid w:val="00CF6198"/>
    <w:rsid w:val="00D13ED5"/>
    <w:rsid w:val="00D1582C"/>
    <w:rsid w:val="00D16DBE"/>
    <w:rsid w:val="00D32D2C"/>
    <w:rsid w:val="00D506E8"/>
    <w:rsid w:val="00D63E74"/>
    <w:rsid w:val="00D6607C"/>
    <w:rsid w:val="00D67803"/>
    <w:rsid w:val="00D72000"/>
    <w:rsid w:val="00D8159D"/>
    <w:rsid w:val="00DA104A"/>
    <w:rsid w:val="00DA152E"/>
    <w:rsid w:val="00DB562C"/>
    <w:rsid w:val="00DC5CEC"/>
    <w:rsid w:val="00DD0DD8"/>
    <w:rsid w:val="00DE45C4"/>
    <w:rsid w:val="00E0094F"/>
    <w:rsid w:val="00E03503"/>
    <w:rsid w:val="00E03E3C"/>
    <w:rsid w:val="00E13382"/>
    <w:rsid w:val="00E305C2"/>
    <w:rsid w:val="00E32F0B"/>
    <w:rsid w:val="00E34DC3"/>
    <w:rsid w:val="00E4733B"/>
    <w:rsid w:val="00E565AC"/>
    <w:rsid w:val="00E60B7E"/>
    <w:rsid w:val="00E64D95"/>
    <w:rsid w:val="00E706B3"/>
    <w:rsid w:val="00E7125E"/>
    <w:rsid w:val="00E72165"/>
    <w:rsid w:val="00E779A6"/>
    <w:rsid w:val="00E77C68"/>
    <w:rsid w:val="00EB165C"/>
    <w:rsid w:val="00EB5247"/>
    <w:rsid w:val="00EE1F87"/>
    <w:rsid w:val="00F32E42"/>
    <w:rsid w:val="00F34B07"/>
    <w:rsid w:val="00F47833"/>
    <w:rsid w:val="00F835EB"/>
    <w:rsid w:val="00F85DD7"/>
    <w:rsid w:val="00F93D0D"/>
    <w:rsid w:val="00FA5E5B"/>
    <w:rsid w:val="00FB7FE2"/>
    <w:rsid w:val="00FC01F6"/>
    <w:rsid w:val="00FF0C2A"/>
    <w:rsid w:val="00FF2420"/>
    <w:rsid w:val="00F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31EFD"/>
  <w15:docId w15:val="{8DAD9B4E-8CBB-414F-8C96-19ACC5FB0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52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0000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65C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EB165C"/>
    <w:rPr>
      <w:rFonts w:ascii="Calibri" w:eastAsia="Batang" w:hAnsi="Calibri" w:cs="Times New Roman"/>
      <w:b/>
      <w:bCs/>
      <w:sz w:val="20"/>
      <w:szCs w:val="20"/>
      <w:lang w:eastAsia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5255"/>
    <w:rPr>
      <w:rFonts w:asciiTheme="majorHAnsi" w:eastAsiaTheme="majorEastAsia" w:hAnsiTheme="majorHAnsi" w:cstheme="majorBidi"/>
      <w:color w:val="BF0000" w:themeColor="accent1" w:themeShade="BF"/>
      <w:sz w:val="18"/>
    </w:rPr>
  </w:style>
  <w:style w:type="paragraph" w:customStyle="1" w:styleId="Stednmka21">
    <w:name w:val="Střední mřížka 21"/>
    <w:qFormat/>
    <w:rsid w:val="002152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50F7FC-73A8-4BCF-B15C-A20DC8A0E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1</TotalTime>
  <Pages>2</Pages>
  <Words>475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3</cp:revision>
  <dcterms:created xsi:type="dcterms:W3CDTF">2024-11-22T10:34:00Z</dcterms:created>
  <dcterms:modified xsi:type="dcterms:W3CDTF">2024-11-29T08:19:00Z</dcterms:modified>
</cp:coreProperties>
</file>