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14ED69" w14:textId="07F04C1A" w:rsidR="00910C41" w:rsidRPr="0071526F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B63BE4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71526F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26F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Pr="0071526F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71526F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26F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71526F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71526F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26F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71526F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336B86D1" w14:textId="77777777" w:rsidR="0071526F" w:rsidRDefault="00164FCC" w:rsidP="0071526F">
      <w:pPr>
        <w:pStyle w:val="Prosttext"/>
        <w:jc w:val="center"/>
        <w:rPr>
          <w:rFonts w:ascii="Times New Roman" w:hAnsi="Times New Roman"/>
          <w:sz w:val="24"/>
          <w:szCs w:val="24"/>
        </w:rPr>
      </w:pPr>
      <w:r w:rsidRPr="0071526F">
        <w:rPr>
          <w:rFonts w:ascii="Times New Roman" w:hAnsi="Times New Roman"/>
          <w:sz w:val="24"/>
          <w:szCs w:val="24"/>
        </w:rPr>
        <w:t xml:space="preserve">výběrové řízení </w:t>
      </w:r>
    </w:p>
    <w:p w14:paraId="4287D62C" w14:textId="77777777" w:rsidR="0071526F" w:rsidRDefault="0071526F" w:rsidP="0071526F">
      <w:pPr>
        <w:pStyle w:val="Prosttext"/>
        <w:jc w:val="center"/>
        <w:rPr>
          <w:rFonts w:ascii="Times New Roman" w:hAnsi="Times New Roman"/>
          <w:sz w:val="24"/>
          <w:szCs w:val="24"/>
        </w:rPr>
      </w:pPr>
    </w:p>
    <w:p w14:paraId="198411A6" w14:textId="4DE05D63" w:rsidR="0071526F" w:rsidRPr="0071526F" w:rsidRDefault="0071526F" w:rsidP="0071526F">
      <w:pPr>
        <w:pStyle w:val="Prosttext"/>
        <w:jc w:val="center"/>
        <w:rPr>
          <w:rFonts w:ascii="Times New Roman" w:hAnsi="Times New Roman"/>
          <w:b/>
          <w:bCs/>
          <w:sz w:val="28"/>
          <w:szCs w:val="28"/>
        </w:rPr>
      </w:pPr>
      <w:r w:rsidRPr="0071526F">
        <w:rPr>
          <w:rFonts w:ascii="Times New Roman" w:hAnsi="Times New Roman"/>
          <w:b/>
          <w:bCs/>
          <w:sz w:val="28"/>
          <w:szCs w:val="28"/>
        </w:rPr>
        <w:t>„Realizace a správa online destinační kampaně Brno True Story“</w:t>
      </w:r>
    </w:p>
    <w:p w14:paraId="74FC5C39" w14:textId="77777777" w:rsidR="0071526F" w:rsidRPr="0071526F" w:rsidRDefault="0071526F" w:rsidP="0071526F">
      <w:pPr>
        <w:spacing w:after="12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63AC81A" w14:textId="00521A0D" w:rsidR="0044197E" w:rsidRPr="0071526F" w:rsidRDefault="00164FCC" w:rsidP="0071526F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26F">
        <w:rPr>
          <w:rFonts w:ascii="Times New Roman" w:hAnsi="Times New Roman" w:cs="Times New Roman"/>
          <w:bCs/>
          <w:sz w:val="24"/>
          <w:szCs w:val="24"/>
        </w:rPr>
        <w:t>dle výzvy ze dne</w:t>
      </w:r>
      <w:r w:rsidRPr="00715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567F">
        <w:rPr>
          <w:rFonts w:ascii="Times New Roman" w:hAnsi="Times New Roman" w:cs="Times New Roman"/>
          <w:b/>
          <w:sz w:val="24"/>
          <w:szCs w:val="24"/>
        </w:rPr>
        <w:t>…..</w:t>
      </w:r>
    </w:p>
    <w:p w14:paraId="481B8D1F" w14:textId="77777777" w:rsidR="0044197E" w:rsidRPr="0071526F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4362C4C3" w:rsidR="007F2653" w:rsidRPr="0071526F" w:rsidRDefault="0071526F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Dodavatel / účastník výběrového řízení</w:t>
      </w:r>
      <w:r w:rsidR="007F2653" w:rsidRPr="007152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7D459AF9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</w:t>
      </w:r>
      <w:r w:rsidR="00506EF7">
        <w:rPr>
          <w:rFonts w:ascii="Times New Roman" w:hAnsi="Times New Roman" w:cs="Times New Roman"/>
          <w:sz w:val="24"/>
          <w:szCs w:val="24"/>
        </w:rPr>
        <w:t>é</w:t>
      </w:r>
      <w:r w:rsidR="00164FCC">
        <w:rPr>
          <w:rFonts w:ascii="Times New Roman" w:hAnsi="Times New Roman" w:cs="Times New Roman"/>
          <w:sz w:val="24"/>
          <w:szCs w:val="24"/>
        </w:rPr>
        <w:t xml:space="preserve">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1317EBF1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0379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DEE3FE" w14:textId="77777777" w:rsidR="003F7346" w:rsidRDefault="003F7346" w:rsidP="006A4E7B">
      <w:pPr>
        <w:spacing w:line="240" w:lineRule="auto"/>
      </w:pPr>
      <w:r>
        <w:separator/>
      </w:r>
    </w:p>
  </w:endnote>
  <w:endnote w:type="continuationSeparator" w:id="0">
    <w:p w14:paraId="76F042C4" w14:textId="77777777" w:rsidR="003F7346" w:rsidRDefault="003F7346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1B6AEC" w14:textId="77777777" w:rsidR="003F7346" w:rsidRDefault="003F7346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163240C6" w14:textId="77777777" w:rsidR="003F7346" w:rsidRDefault="003F7346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7C0E44" w14:textId="77777777" w:rsidR="007E43E4" w:rsidRDefault="00000000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ACF1A0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B52426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115B63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90E2BA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033041">
    <w:abstractNumId w:val="3"/>
  </w:num>
  <w:num w:numId="2" w16cid:durableId="2092192232">
    <w:abstractNumId w:val="14"/>
  </w:num>
  <w:num w:numId="3" w16cid:durableId="1889755654">
    <w:abstractNumId w:val="8"/>
  </w:num>
  <w:num w:numId="4" w16cid:durableId="2126146773">
    <w:abstractNumId w:val="6"/>
  </w:num>
  <w:num w:numId="5" w16cid:durableId="423574663">
    <w:abstractNumId w:val="6"/>
  </w:num>
  <w:num w:numId="6" w16cid:durableId="165639211">
    <w:abstractNumId w:val="6"/>
  </w:num>
  <w:num w:numId="7" w16cid:durableId="232350330">
    <w:abstractNumId w:val="4"/>
  </w:num>
  <w:num w:numId="8" w16cid:durableId="891697112">
    <w:abstractNumId w:val="9"/>
  </w:num>
  <w:num w:numId="9" w16cid:durableId="1472290931">
    <w:abstractNumId w:val="7"/>
  </w:num>
  <w:num w:numId="10" w16cid:durableId="1015155404">
    <w:abstractNumId w:val="12"/>
  </w:num>
  <w:num w:numId="11" w16cid:durableId="1189640724">
    <w:abstractNumId w:val="1"/>
  </w:num>
  <w:num w:numId="12" w16cid:durableId="1293100766">
    <w:abstractNumId w:val="5"/>
  </w:num>
  <w:num w:numId="13" w16cid:durableId="1294748225">
    <w:abstractNumId w:val="11"/>
  </w:num>
  <w:num w:numId="14" w16cid:durableId="2058626869">
    <w:abstractNumId w:val="10"/>
  </w:num>
  <w:num w:numId="15" w16cid:durableId="648484766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1489853">
    <w:abstractNumId w:val="13"/>
  </w:num>
  <w:num w:numId="17" w16cid:durableId="265113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3790F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9567F"/>
    <w:rsid w:val="003A18C8"/>
    <w:rsid w:val="003A2C1C"/>
    <w:rsid w:val="003A36B8"/>
    <w:rsid w:val="003C11E5"/>
    <w:rsid w:val="003C3D0E"/>
    <w:rsid w:val="003F6C3A"/>
    <w:rsid w:val="003F7346"/>
    <w:rsid w:val="00401809"/>
    <w:rsid w:val="00406C5D"/>
    <w:rsid w:val="0044197E"/>
    <w:rsid w:val="00450E9F"/>
    <w:rsid w:val="00487B44"/>
    <w:rsid w:val="004A5F5C"/>
    <w:rsid w:val="004C7D50"/>
    <w:rsid w:val="0050090E"/>
    <w:rsid w:val="00500CC5"/>
    <w:rsid w:val="005018D6"/>
    <w:rsid w:val="0050508E"/>
    <w:rsid w:val="00506EF7"/>
    <w:rsid w:val="00513D89"/>
    <w:rsid w:val="00515B20"/>
    <w:rsid w:val="0052541A"/>
    <w:rsid w:val="00527195"/>
    <w:rsid w:val="00547A4A"/>
    <w:rsid w:val="005653C1"/>
    <w:rsid w:val="00567889"/>
    <w:rsid w:val="00594965"/>
    <w:rsid w:val="005A1C4D"/>
    <w:rsid w:val="005A4F91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1526F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27C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92380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B33DD"/>
    <w:rsid w:val="00AC4DD4"/>
    <w:rsid w:val="00AD18FF"/>
    <w:rsid w:val="00B11C15"/>
    <w:rsid w:val="00B26DD3"/>
    <w:rsid w:val="00B43CFB"/>
    <w:rsid w:val="00B63637"/>
    <w:rsid w:val="00B63BE4"/>
    <w:rsid w:val="00B672A2"/>
    <w:rsid w:val="00B82D2D"/>
    <w:rsid w:val="00B96BEE"/>
    <w:rsid w:val="00BA2652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E0B71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B562C"/>
    <w:rsid w:val="00DE45C4"/>
    <w:rsid w:val="00E0094F"/>
    <w:rsid w:val="00E03503"/>
    <w:rsid w:val="00E13382"/>
    <w:rsid w:val="00E4733B"/>
    <w:rsid w:val="00E634C6"/>
    <w:rsid w:val="00E64D95"/>
    <w:rsid w:val="00E72165"/>
    <w:rsid w:val="00E779A6"/>
    <w:rsid w:val="00E77C68"/>
    <w:rsid w:val="00EF293E"/>
    <w:rsid w:val="00F32E42"/>
    <w:rsid w:val="00F32FA7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56C"/>
  <w15:docId w15:val="{644A516B-190A-4D86-9BDA-2ECCE2177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rosttext">
    <w:name w:val="Plain Text"/>
    <w:basedOn w:val="Normln"/>
    <w:link w:val="ProsttextChar"/>
    <w:uiPriority w:val="99"/>
    <w:unhideWhenUsed/>
    <w:rsid w:val="0071526F"/>
    <w:pPr>
      <w:spacing w:line="240" w:lineRule="auto"/>
    </w:pPr>
    <w:rPr>
      <w:rFonts w:ascii="Calibri" w:eastAsia="Times New Roman" w:hAnsi="Calibri" w:cs="Times New Roman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71526F"/>
    <w:rPr>
      <w:rFonts w:ascii="Calibri" w:eastAsia="Times New Roman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437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2024-04-11T13:28:00Z</dcterms:created>
  <dcterms:modified xsi:type="dcterms:W3CDTF">2024-11-29T08:19:00Z</dcterms:modified>
</cp:coreProperties>
</file>