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07F04C1A" w:rsidR="00910C41" w:rsidRPr="0071526F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B63BE4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71526F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71526F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71526F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36B86D1" w14:textId="77777777" w:rsidR="0071526F" w:rsidRDefault="00164FCC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  <w:r w:rsidRPr="0071526F">
        <w:rPr>
          <w:rFonts w:ascii="Times New Roman" w:hAnsi="Times New Roman"/>
          <w:sz w:val="24"/>
          <w:szCs w:val="24"/>
        </w:rPr>
        <w:t xml:space="preserve">výběrové řízení </w:t>
      </w:r>
    </w:p>
    <w:p w14:paraId="4287D62C" w14:textId="77777777" w:rsidR="0071526F" w:rsidRDefault="0071526F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</w:p>
    <w:p w14:paraId="198411A6" w14:textId="4DE05D63" w:rsidR="0071526F" w:rsidRPr="0071526F" w:rsidRDefault="0071526F" w:rsidP="0071526F">
      <w:pPr>
        <w:pStyle w:val="Prosttext"/>
        <w:jc w:val="center"/>
        <w:rPr>
          <w:rFonts w:ascii="Times New Roman" w:hAnsi="Times New Roman"/>
          <w:b/>
          <w:bCs/>
          <w:sz w:val="28"/>
          <w:szCs w:val="28"/>
        </w:rPr>
      </w:pPr>
      <w:r w:rsidRPr="0071526F">
        <w:rPr>
          <w:rFonts w:ascii="Times New Roman" w:hAnsi="Times New Roman"/>
          <w:b/>
          <w:bCs/>
          <w:sz w:val="28"/>
          <w:szCs w:val="28"/>
        </w:rPr>
        <w:t xml:space="preserve">„Realizace a správa online destinační kampaně Brno </w:t>
      </w:r>
      <w:proofErr w:type="spellStart"/>
      <w:r w:rsidRPr="0071526F">
        <w:rPr>
          <w:rFonts w:ascii="Times New Roman" w:hAnsi="Times New Roman"/>
          <w:b/>
          <w:bCs/>
          <w:sz w:val="28"/>
          <w:szCs w:val="28"/>
        </w:rPr>
        <w:t>True</w:t>
      </w:r>
      <w:proofErr w:type="spellEnd"/>
      <w:r w:rsidRPr="0071526F">
        <w:rPr>
          <w:rFonts w:ascii="Times New Roman" w:hAnsi="Times New Roman"/>
          <w:b/>
          <w:bCs/>
          <w:sz w:val="28"/>
          <w:szCs w:val="28"/>
        </w:rPr>
        <w:t xml:space="preserve"> Story“</w:t>
      </w:r>
    </w:p>
    <w:p w14:paraId="74FC5C39" w14:textId="77777777" w:rsidR="0071526F" w:rsidRPr="0071526F" w:rsidRDefault="0071526F" w:rsidP="0071526F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3AC81A" w14:textId="673DB74C" w:rsidR="0044197E" w:rsidRPr="0071526F" w:rsidRDefault="00164FCC" w:rsidP="0071526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26F">
        <w:rPr>
          <w:rFonts w:ascii="Times New Roman" w:hAnsi="Times New Roman" w:cs="Times New Roman"/>
          <w:bCs/>
          <w:sz w:val="24"/>
          <w:szCs w:val="24"/>
        </w:rPr>
        <w:t>dle výzvy ze dne</w:t>
      </w:r>
      <w:r w:rsidRPr="00715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DAB">
        <w:rPr>
          <w:rFonts w:ascii="Times New Roman" w:hAnsi="Times New Roman" w:cs="Times New Roman"/>
          <w:b/>
          <w:sz w:val="24"/>
          <w:szCs w:val="24"/>
        </w:rPr>
        <w:t>3. 4. 2025</w:t>
      </w:r>
    </w:p>
    <w:p w14:paraId="481B8D1F" w14:textId="77777777" w:rsidR="0044197E" w:rsidRPr="0071526F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4362C4C3" w:rsidR="007F2653" w:rsidRPr="0071526F" w:rsidRDefault="0071526F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Dodavatel / účastník výběrového řízení</w:t>
      </w:r>
      <w:r w:rsidR="007F2653" w:rsidRPr="007152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7D459AF9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</w:t>
      </w:r>
      <w:r w:rsidR="00506EF7">
        <w:rPr>
          <w:rFonts w:ascii="Times New Roman" w:hAnsi="Times New Roman" w:cs="Times New Roman"/>
          <w:sz w:val="24"/>
          <w:szCs w:val="24"/>
        </w:rPr>
        <w:t>é</w:t>
      </w:r>
      <w:r w:rsidR="00164FCC">
        <w:rPr>
          <w:rFonts w:ascii="Times New Roman" w:hAnsi="Times New Roman" w:cs="Times New Roman"/>
          <w:sz w:val="24"/>
          <w:szCs w:val="24"/>
        </w:rPr>
        <w:t xml:space="preserve">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214CDB1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C97A3C">
        <w:rPr>
          <w:rFonts w:ascii="Times New Roman" w:hAnsi="Times New Roman" w:cs="Times New Roman"/>
          <w:sz w:val="22"/>
        </w:rPr>
        <w:t>5</w:t>
      </w:r>
      <w:bookmarkStart w:id="1" w:name="_GoBack"/>
      <w:bookmarkEnd w:id="1"/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0379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7076D" w14:textId="77777777" w:rsidR="0003790F" w:rsidRDefault="0003790F" w:rsidP="006A4E7B">
      <w:pPr>
        <w:spacing w:line="240" w:lineRule="auto"/>
      </w:pPr>
      <w:r>
        <w:separator/>
      </w:r>
    </w:p>
  </w:endnote>
  <w:endnote w:type="continuationSeparator" w:id="0">
    <w:p w14:paraId="618E614B" w14:textId="77777777" w:rsidR="0003790F" w:rsidRDefault="0003790F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E6FDD" w14:textId="77777777" w:rsidR="0003790F" w:rsidRDefault="0003790F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D33A118" w14:textId="77777777" w:rsidR="0003790F" w:rsidRDefault="0003790F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C97A3C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34ACF1A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33B52426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42115B63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0290E2BA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3790F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32DAB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90E"/>
    <w:rsid w:val="00500CC5"/>
    <w:rsid w:val="005018D6"/>
    <w:rsid w:val="0050508E"/>
    <w:rsid w:val="00506EF7"/>
    <w:rsid w:val="00513D89"/>
    <w:rsid w:val="00515B20"/>
    <w:rsid w:val="0052541A"/>
    <w:rsid w:val="00547A4A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1526F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27C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AD18FF"/>
    <w:rsid w:val="00B11C15"/>
    <w:rsid w:val="00B26DD3"/>
    <w:rsid w:val="00B43CFB"/>
    <w:rsid w:val="00B63637"/>
    <w:rsid w:val="00B63BE4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97A3C"/>
    <w:rsid w:val="00CB64BE"/>
    <w:rsid w:val="00CC05C0"/>
    <w:rsid w:val="00CD54FC"/>
    <w:rsid w:val="00CE0B71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E0094F"/>
    <w:rsid w:val="00E03503"/>
    <w:rsid w:val="00E13382"/>
    <w:rsid w:val="00E4733B"/>
    <w:rsid w:val="00E634C6"/>
    <w:rsid w:val="00E64D95"/>
    <w:rsid w:val="00E72165"/>
    <w:rsid w:val="00E779A6"/>
    <w:rsid w:val="00E77C68"/>
    <w:rsid w:val="00EF293E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rosttext">
    <w:name w:val="Plain Text"/>
    <w:basedOn w:val="Normln"/>
    <w:link w:val="ProsttextChar"/>
    <w:uiPriority w:val="99"/>
    <w:unhideWhenUsed/>
    <w:rsid w:val="0071526F"/>
    <w:pPr>
      <w:spacing w:line="240" w:lineRule="auto"/>
    </w:pPr>
    <w:rPr>
      <w:rFonts w:ascii="Calibri" w:eastAsia="Times New Roman" w:hAnsi="Calibri" w:cs="Times New Roman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71526F"/>
    <w:rPr>
      <w:rFonts w:ascii="Calibri" w:eastAsia="Times New Roman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439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2024-04-11T13:28:00Z</dcterms:created>
  <dcterms:modified xsi:type="dcterms:W3CDTF">2025-04-14T08:56:00Z</dcterms:modified>
</cp:coreProperties>
</file>