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9B77F" w14:textId="3F968CCD" w:rsidR="00DC3909" w:rsidRPr="00B576A6" w:rsidRDefault="00350F39" w:rsidP="00DC3909">
      <w:pPr>
        <w:spacing w:beforeAutospacing="1" w:afterAutospacing="1"/>
        <w:rPr>
          <w:rFonts w:ascii="Times New Roman" w:hAnsi="Times New Roman"/>
          <w:b/>
          <w:bCs/>
          <w:i/>
        </w:rPr>
      </w:pPr>
      <w:r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 xml:space="preserve">Příloha č. </w:t>
      </w:r>
      <w:r w:rsidR="00050C5A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>5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  <w:bookmarkStart w:id="1" w:name="_GoBack"/>
      <w:bookmarkEnd w:id="1"/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591E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C7024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9420D02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E84CD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58E9573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C681C" w14:textId="77777777" w:rsidR="007E43E4" w:rsidRDefault="00050C5A">
    <w:pPr>
      <w:pStyle w:val="Zhlav"/>
    </w:pPr>
    <w:r>
      <w:rPr>
        <w:noProof/>
        <w:lang w:eastAsia="cs-CZ"/>
      </w:rPr>
      <w:pict w14:anchorId="0BF4D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10FE5373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D5E128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28D4697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338DB3E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50C5A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61A50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6154"/>
    <w:rsid w:val="00317A23"/>
    <w:rsid w:val="00344582"/>
    <w:rsid w:val="00350F39"/>
    <w:rsid w:val="00351E46"/>
    <w:rsid w:val="0038339F"/>
    <w:rsid w:val="00390E54"/>
    <w:rsid w:val="00393DE5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8272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576A6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7914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59E427-7AD8-4FC1-B2B2-7B2809AE5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48611-C227-4D5D-A73C-C1CEA4EA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4E32AD-4B88-411A-A6D4-430F084DE580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5576f18f-a53a-48ad-aa9d-23b73cdb045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2024-04-23T11:09:00Z</dcterms:created>
  <dcterms:modified xsi:type="dcterms:W3CDTF">2024-11-27T12:27:00Z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