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B3FAF7C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561F63">
        <w:rPr>
          <w:rFonts w:ascii="Times New Roman" w:hAnsi="Times New Roman" w:cs="Times New Roman"/>
          <w:sz w:val="24"/>
          <w:szCs w:val="24"/>
        </w:rPr>
        <w:t>5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A54F0CF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561F63">
        <w:rPr>
          <w:rFonts w:ascii="Times New Roman" w:hAnsi="Times New Roman" w:cs="Times New Roman"/>
          <w:sz w:val="24"/>
          <w:szCs w:val="24"/>
        </w:rPr>
        <w:t>5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F4940AE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561F63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84F9" w14:textId="77777777" w:rsidR="005A7E0B" w:rsidRDefault="005A7E0B" w:rsidP="006A4E7B">
      <w:pPr>
        <w:spacing w:line="240" w:lineRule="auto"/>
      </w:pPr>
      <w:r>
        <w:separator/>
      </w:r>
    </w:p>
  </w:endnote>
  <w:endnote w:type="continuationSeparator" w:id="0">
    <w:p w14:paraId="04593C65" w14:textId="77777777" w:rsidR="005A7E0B" w:rsidRDefault="005A7E0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093A3" w14:textId="77777777" w:rsidR="005A7E0B" w:rsidRDefault="005A7E0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B92802C" w14:textId="77777777" w:rsidR="005A7E0B" w:rsidRDefault="005A7E0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F16CB2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1F4E29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2025-05-14T10:29:00Z</dcterms:created>
  <dcterms:modified xsi:type="dcterms:W3CDTF">2025-05-14T10:29:00Z</dcterms:modified>
</cp:coreProperties>
</file>