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7BF2" w14:textId="10A6AD7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AC4FF0">
        <w:rPr>
          <w:rFonts w:ascii="Times New Roman" w:eastAsia="Times New Roman" w:hAnsi="Times New Roman" w:cs="Times New Roman"/>
          <w:sz w:val="22"/>
          <w:lang w:eastAsia="cs-CZ"/>
        </w:rPr>
        <w:t>4</w:t>
      </w:r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>oddíl Pr,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1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1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59CA5" w14:textId="77777777" w:rsidR="00BD1918" w:rsidRDefault="00BD1918" w:rsidP="006A4E7B">
      <w:pPr>
        <w:spacing w:line="240" w:lineRule="auto"/>
      </w:pPr>
      <w:r>
        <w:separator/>
      </w:r>
    </w:p>
  </w:endnote>
  <w:endnote w:type="continuationSeparator" w:id="0">
    <w:p w14:paraId="770FCD91" w14:textId="77777777" w:rsidR="00BD1918" w:rsidRDefault="00BD191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6E1D6" w14:textId="77777777" w:rsidR="00BD1918" w:rsidRDefault="00BD191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D0A2367" w14:textId="77777777" w:rsidR="00BD1918" w:rsidRDefault="00BD191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70E6B" w14:textId="77777777" w:rsidR="007E43E4" w:rsidRDefault="00AC4FF0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93A83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AC4FF0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834E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  <w:style w:type="character" w:styleId="Zdraznn">
    <w:name w:val="Emphasis"/>
    <w:basedOn w:val="Standardnpsmoodstavce"/>
    <w:uiPriority w:val="2"/>
    <w:qFormat/>
    <w:rsid w:val="00AC4F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2025-05-14T10:31:00Z</dcterms:created>
  <dcterms:modified xsi:type="dcterms:W3CDTF">2025-05-20T07:20:00Z</dcterms:modified>
</cp:coreProperties>
</file>