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6347CE" w:rsidR="00910C41" w:rsidP="00910C41" w:rsidRDefault="00910C41" w14:paraId="2314ED69" w14:textId="36D0DACD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:rsidRPr="00F32FA7" w:rsidR="0044197E" w:rsidP="0044197E" w:rsidRDefault="0044197E" w14:paraId="74E4932F" w14:textId="777777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:rsidR="00F32FA7" w:rsidP="007F2653" w:rsidRDefault="00F32FA7" w14:paraId="7FEF5B32" w14:textId="777777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Pr="00F32FA7" w:rsidR="0044197E" w:rsidP="007F2653" w:rsidRDefault="0044197E" w14:paraId="1C8A8760" w14:textId="777777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Pr="00F32FA7" w:rsidR="00F32FA7">
        <w:rPr>
          <w:rFonts w:ascii="Times New Roman" w:hAnsi="Times New Roman" w:cs="Times New Roman"/>
          <w:b/>
          <w:sz w:val="28"/>
          <w:szCs w:val="28"/>
        </w:rPr>
        <w:t>a</w:t>
      </w:r>
    </w:p>
    <w:p w:rsidRPr="00F32FA7" w:rsidR="00F32FA7" w:rsidP="007F2653" w:rsidRDefault="00F32FA7" w14:paraId="09782B3F" w14:textId="777777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:rsidRPr="00560631" w:rsidR="00F32FA7" w:rsidP="007F2653" w:rsidRDefault="00F32FA7" w14:paraId="621FBA4B" w14:textId="77777777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Pr="00560631" w:rsidR="00560631" w:rsidP="00560631" w:rsidRDefault="00164FCC" w14:paraId="64C1A2D4" w14:textId="0DF1382D">
      <w:pPr>
        <w:spacing w:line="360" w:lineRule="auto"/>
        <w:jc w:val="center"/>
        <w:rPr>
          <w:rStyle w:val="Nadpis4Exact"/>
          <w:rFonts w:ascii="Times New Roman" w:hAnsi="Times New Roman" w:cs="Times New Roman"/>
          <w:sz w:val="24"/>
          <w:szCs w:val="24"/>
        </w:rPr>
      </w:pPr>
      <w:r w:rsidRPr="65327446" w:rsidR="00164FCC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Pr="65327446" w:rsidR="00E15383">
        <w:rPr>
          <w:rFonts w:ascii="Times New Roman" w:hAnsi="Times New Roman" w:cs="Times New Roman"/>
          <w:b w:val="1"/>
          <w:bCs w:val="1"/>
          <w:sz w:val="24"/>
          <w:szCs w:val="24"/>
        </w:rPr>
        <w:t>„Ostraha vánočních trhů a funkce správce tržiště</w:t>
      </w:r>
      <w:r w:rsidRPr="65327446" w:rsidR="0056063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v rámci </w:t>
      </w:r>
      <w:r w:rsidRPr="65327446" w:rsidR="00560631">
        <w:rPr>
          <w:rStyle w:val="Nadpis4Exact"/>
          <w:rFonts w:ascii="Times New Roman" w:hAnsi="Times New Roman" w:cs="Times New Roman"/>
          <w:sz w:val="24"/>
          <w:szCs w:val="24"/>
        </w:rPr>
        <w:t>projektu</w:t>
      </w:r>
      <w:r w:rsidRPr="65327446" w:rsidR="00D0181B">
        <w:rPr>
          <w:rStyle w:val="Nadpis4Exact"/>
          <w:rFonts w:ascii="Times New Roman" w:hAnsi="Times New Roman" w:cs="Times New Roman"/>
          <w:sz w:val="24"/>
          <w:szCs w:val="24"/>
        </w:rPr>
        <w:t xml:space="preserve"> Brněnské Vánoce 202</w:t>
      </w:r>
      <w:r w:rsidRPr="65327446" w:rsidR="25C98E94">
        <w:rPr>
          <w:rStyle w:val="Nadpis4Exact"/>
          <w:rFonts w:ascii="Times New Roman" w:hAnsi="Times New Roman" w:cs="Times New Roman"/>
          <w:sz w:val="24"/>
          <w:szCs w:val="24"/>
        </w:rPr>
        <w:t>5</w:t>
      </w:r>
      <w:r w:rsidRPr="65327446" w:rsidR="00560631">
        <w:rPr>
          <w:rStyle w:val="Nadpis4Exact"/>
          <w:rFonts w:ascii="Times New Roman" w:hAnsi="Times New Roman" w:cs="Times New Roman"/>
          <w:sz w:val="24"/>
          <w:szCs w:val="24"/>
        </w:rPr>
        <w:t>“</w:t>
      </w:r>
    </w:p>
    <w:p w:rsidRPr="00560631" w:rsidR="0044197E" w:rsidP="0044197E" w:rsidRDefault="00164FCC" w14:paraId="763AC81A" w14:textId="728E553C">
      <w:pPr>
        <w:jc w:val="center"/>
        <w:rPr>
          <w:rFonts w:ascii="Times New Roman" w:hAnsi="Times New Roman" w:cs="Times New Roman"/>
          <w:sz w:val="24"/>
          <w:szCs w:val="24"/>
        </w:rPr>
      </w:pPr>
      <w:r w:rsidRPr="65327446" w:rsidR="00164FCC">
        <w:rPr>
          <w:rFonts w:ascii="Times New Roman" w:hAnsi="Times New Roman" w:cs="Times New Roman"/>
          <w:sz w:val="24"/>
          <w:szCs w:val="24"/>
        </w:rPr>
        <w:t xml:space="preserve">dle výzvy </w:t>
      </w:r>
      <w:r w:rsidRPr="65327446" w:rsidR="00164FCC">
        <w:rPr>
          <w:rFonts w:ascii="Times New Roman" w:hAnsi="Times New Roman" w:cs="Times New Roman"/>
          <w:sz w:val="24"/>
          <w:szCs w:val="24"/>
        </w:rPr>
        <w:t>ze dne</w:t>
      </w:r>
      <w:r w:rsidRPr="65327446" w:rsidR="00164FCC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bookmarkStart w:name="_GoBack" w:id="1"/>
      <w:r w:rsidRPr="65327446" w:rsidR="0501518D">
        <w:rPr>
          <w:rFonts w:ascii="Times New Roman" w:hAnsi="Times New Roman" w:cs="Times New Roman"/>
          <w:sz w:val="24"/>
          <w:szCs w:val="24"/>
        </w:rPr>
        <w:t>2</w:t>
      </w:r>
      <w:bookmarkEnd w:id="1"/>
      <w:r w:rsidRPr="65327446" w:rsidR="00D0181B">
        <w:rPr>
          <w:rFonts w:ascii="Times New Roman" w:hAnsi="Times New Roman" w:cs="Times New Roman"/>
          <w:sz w:val="24"/>
          <w:szCs w:val="24"/>
        </w:rPr>
        <w:t xml:space="preserve">. </w:t>
      </w:r>
      <w:r w:rsidRPr="65327446" w:rsidR="59A94ABB">
        <w:rPr>
          <w:rFonts w:ascii="Times New Roman" w:hAnsi="Times New Roman" w:cs="Times New Roman"/>
          <w:sz w:val="24"/>
          <w:szCs w:val="24"/>
        </w:rPr>
        <w:t>9</w:t>
      </w:r>
      <w:r w:rsidRPr="65327446" w:rsidR="00D0181B">
        <w:rPr>
          <w:rFonts w:ascii="Times New Roman" w:hAnsi="Times New Roman" w:cs="Times New Roman"/>
          <w:sz w:val="24"/>
          <w:szCs w:val="24"/>
        </w:rPr>
        <w:t>. 202</w:t>
      </w:r>
      <w:r w:rsidRPr="65327446" w:rsidR="067330C9">
        <w:rPr>
          <w:rFonts w:ascii="Times New Roman" w:hAnsi="Times New Roman" w:cs="Times New Roman"/>
          <w:sz w:val="24"/>
          <w:szCs w:val="24"/>
        </w:rPr>
        <w:t>5</w:t>
      </w:r>
    </w:p>
    <w:p w:rsidRPr="006347CE" w:rsidR="0044197E" w:rsidP="0044197E" w:rsidRDefault="0044197E" w14:paraId="481B8D1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Pr="006347CE" w:rsidR="007F2653" w:rsidP="007F2653" w:rsidRDefault="00F32FA7" w14:paraId="6401CBE1" w14:textId="7777777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Pr="006347CE" w:rsidR="007F265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Pr="006347CE" w:rsidR="007F2653" w:rsidP="007F2653" w:rsidRDefault="007F2653" w14:paraId="33F76CFA" w14:textId="77777777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Pr="006347CE" w:rsidR="007F2653" w:rsidP="007F2653" w:rsidRDefault="007F2653" w14:paraId="361C7E6D" w14:textId="77777777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:rsidRPr="006347CE" w:rsidR="007F2653" w:rsidP="007F2653" w:rsidRDefault="007F2653" w14:paraId="7E2AD9A3" w14:textId="77777777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:rsidRPr="006347CE" w:rsidR="007F2653" w:rsidP="007F2653" w:rsidRDefault="007F2653" w14:paraId="4CEC2B57" w14:textId="77777777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:rsidRPr="006347CE" w:rsidR="007F2653" w:rsidP="007F2653" w:rsidRDefault="007F2653" w14:paraId="1B477C74" w14:textId="77777777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:rsidRPr="00F32FA7" w:rsidR="007F2653" w:rsidP="007F2653" w:rsidRDefault="007F2653" w14:paraId="207E2B6F" w14:textId="77777777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:rsidR="009B2C63" w:rsidP="004C7D50" w:rsidRDefault="00CD54FC" w14:paraId="502E5E3F" w14:textId="56E22B5A">
      <w:pPr>
        <w:pStyle w:val="np"/>
        <w:rPr>
          <w:b/>
        </w:rPr>
      </w:pPr>
      <w:r w:rsidRPr="006347CE">
        <w:rPr>
          <w:b/>
        </w:rPr>
        <w:t>Č</w:t>
      </w:r>
      <w:r w:rsidRPr="006347CE" w:rsidR="007F2653">
        <w:rPr>
          <w:b/>
        </w:rPr>
        <w:t>estně</w:t>
      </w:r>
      <w:r w:rsidRPr="006347CE">
        <w:rPr>
          <w:b/>
        </w:rPr>
        <w:t xml:space="preserve"> </w:t>
      </w:r>
      <w:r w:rsidRPr="006347CE" w:rsidR="009B2C63">
        <w:rPr>
          <w:b/>
        </w:rPr>
        <w:t>prohlašuje, že</w:t>
      </w:r>
      <w:r w:rsidRPr="006347CE">
        <w:rPr>
          <w:b/>
        </w:rPr>
        <w:t>:</w:t>
      </w:r>
    </w:p>
    <w:p w:rsidRPr="006347CE" w:rsidR="004C7D50" w:rsidP="004C7D50" w:rsidRDefault="004C7D50" w14:paraId="3DA60006" w14:textId="77777777">
      <w:pPr>
        <w:pStyle w:val="np"/>
        <w:rPr>
          <w:b/>
        </w:rPr>
      </w:pPr>
    </w:p>
    <w:p w:rsidRPr="006347CE" w:rsidR="009B2C63" w:rsidP="0004568A" w:rsidRDefault="009B2C63" w14:paraId="1DE28808" w14:textId="423C4597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:rsidRPr="006347CE" w:rsidR="009B2C63" w:rsidP="0004568A" w:rsidRDefault="009B2C63" w14:paraId="1F6E3141" w14:textId="075BD17D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:rsidRPr="006347CE" w:rsidR="00F32FA7" w:rsidP="0004568A" w:rsidRDefault="00F32FA7" w14:paraId="61645A2F" w14:textId="11F144B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Pr="006347CE" w:rsidR="00401809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:rsidRPr="00F32FA7" w:rsidR="009B2C63" w:rsidP="009B2C63" w:rsidRDefault="009B2C63" w14:paraId="61E4B987" w14:textId="77777777">
      <w:pPr>
        <w:rPr>
          <w:rFonts w:ascii="Times New Roman" w:hAnsi="Times New Roman" w:cs="Times New Roman"/>
          <w:b/>
          <w:sz w:val="22"/>
        </w:rPr>
      </w:pPr>
    </w:p>
    <w:p w:rsidRPr="0004568A" w:rsidR="009B2C63" w:rsidP="009B2C63" w:rsidRDefault="00F32FA7" w14:paraId="518CD714" w14:textId="56B6042F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Pr="0004568A" w:rsidR="00CD54FC">
        <w:rPr>
          <w:rFonts w:ascii="Times New Roman" w:hAnsi="Times New Roman" w:cs="Times New Roman"/>
          <w:b/>
          <w:sz w:val="24"/>
          <w:szCs w:val="24"/>
        </w:rPr>
        <w:t>:</w:t>
      </w:r>
    </w:p>
    <w:p w:rsidRPr="0004568A" w:rsidR="00F32FA7" w:rsidP="008E3C18" w:rsidRDefault="00F32FA7" w14:paraId="2323EB44" w14:textId="77777777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Pr="0004568A" w:rsidR="00F32FA7" w:rsidP="00F32FA7" w:rsidRDefault="00F32FA7" w14:paraId="340550BE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Pr="0004568A" w:rsidR="00F32FA7" w:rsidP="00F32FA7" w:rsidRDefault="00F32FA7" w14:paraId="4AF755F9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:rsidRPr="0004568A" w:rsidR="00F32FA7" w:rsidP="00F32FA7" w:rsidRDefault="00F32FA7" w14:paraId="0DAA2034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:rsidRPr="0004568A" w:rsidR="00F32FA7" w:rsidP="00F32FA7" w:rsidRDefault="00F32FA7" w14:paraId="52A23033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Pr="0004568A" w:rsidR="00F32FA7" w:rsidP="00F32FA7" w:rsidRDefault="00F32FA7" w14:paraId="331FEF0B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:rsidRPr="0004568A" w:rsidR="00F32FA7" w:rsidP="00F32FA7" w:rsidRDefault="00F32FA7" w14:paraId="6B223CA7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:rsidRPr="0004568A" w:rsidR="00F32FA7" w:rsidP="00F32FA7" w:rsidRDefault="00F32FA7" w14:paraId="1B7DD3B2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:rsidRPr="0004568A" w:rsidR="00F32FA7" w:rsidP="00F32FA7" w:rsidRDefault="00F32FA7" w14:paraId="452F2569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:rsidRPr="0004568A" w:rsidR="00F32FA7" w:rsidP="00F32FA7" w:rsidRDefault="00F32FA7" w14:paraId="3CBB0D81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:rsidRPr="0004568A" w:rsidR="00F32FA7" w:rsidP="00F32FA7" w:rsidRDefault="00F32FA7" w14:paraId="6F01D7F7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:rsidRPr="0004568A" w:rsidR="00F32FA7" w:rsidP="00F32FA7" w:rsidRDefault="00F32FA7" w14:paraId="34C71139" w14:textId="7777777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:rsidRPr="0004568A" w:rsidR="00F32FA7" w:rsidP="00F32FA7" w:rsidRDefault="00F32FA7" w14:paraId="53EC8029" w14:textId="7777777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:rsidRPr="0004568A" w:rsidR="0044197E" w:rsidP="00F32FA7" w:rsidRDefault="0044197E" w14:paraId="32FD9789" w14:textId="7777777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04568A" w:rsidR="0044197E" w:rsidP="0044197E" w:rsidRDefault="00F32FA7" w14:paraId="45AB3929" w14:textId="210ED31A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Pr="0004568A" w:rsidR="007F26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568A" w:rsidR="0044197E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Pr="0004568A" w:rsidR="00112E1A">
        <w:rPr>
          <w:rFonts w:ascii="Times New Roman" w:hAnsi="Times New Roman" w:cs="Times New Roman"/>
          <w:sz w:val="24"/>
          <w:szCs w:val="24"/>
        </w:rPr>
        <w:t xml:space="preserve"> TIC </w:t>
      </w:r>
      <w:r w:rsidRPr="0004568A" w:rsidR="00B96BEE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Pr="0004568A" w:rsidR="0044197E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:rsidRPr="0004568A" w:rsidR="00112E1A" w:rsidP="0044197E" w:rsidRDefault="00112E1A" w14:paraId="54BCC44B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04568A" w:rsidR="00A46572" w:rsidP="0044197E" w:rsidRDefault="00A46572" w14:paraId="68C34863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04568A" w:rsidR="00A46572" w:rsidP="0044197E" w:rsidRDefault="00A46572" w14:paraId="26BCE152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F32FA7" w:rsidR="0044197E" w:rsidP="0044197E" w:rsidRDefault="0044197E" w14:paraId="371CDB16" w14:textId="77777777">
      <w:pPr>
        <w:jc w:val="both"/>
        <w:rPr>
          <w:rFonts w:ascii="Times New Roman" w:hAnsi="Times New Roman" w:cs="Times New Roman"/>
          <w:sz w:val="22"/>
        </w:rPr>
      </w:pPr>
    </w:p>
    <w:p w:rsidRPr="00F32FA7" w:rsidR="0044197E" w:rsidP="65327446" w:rsidRDefault="0044197E" w14:paraId="690D9BBA" w14:textId="3DD7F684">
      <w:pPr>
        <w:rPr>
          <w:rFonts w:ascii="Times New Roman" w:hAnsi="Times New Roman" w:cs="Times New Roman"/>
          <w:sz w:val="22"/>
          <w:szCs w:val="22"/>
        </w:rPr>
      </w:pPr>
      <w:r w:rsidRPr="65327446" w:rsidR="0044197E">
        <w:rPr>
          <w:rFonts w:ascii="Times New Roman" w:hAnsi="Times New Roman" w:cs="Times New Roman"/>
          <w:sz w:val="22"/>
          <w:szCs w:val="22"/>
        </w:rPr>
        <w:t>V …………………. dne………………….</w:t>
      </w:r>
      <w:r w:rsidRPr="65327446" w:rsidR="00F32FA7">
        <w:rPr>
          <w:rFonts w:ascii="Times New Roman" w:hAnsi="Times New Roman" w:cs="Times New Roman"/>
          <w:sz w:val="22"/>
          <w:szCs w:val="22"/>
        </w:rPr>
        <w:t xml:space="preserve"> 202</w:t>
      </w:r>
      <w:r w:rsidRPr="65327446" w:rsidR="645D8F55">
        <w:rPr>
          <w:rFonts w:ascii="Times New Roman" w:hAnsi="Times New Roman" w:cs="Times New Roman"/>
          <w:sz w:val="22"/>
          <w:szCs w:val="22"/>
        </w:rPr>
        <w:t>5</w:t>
      </w:r>
    </w:p>
    <w:p w:rsidRPr="00F32FA7" w:rsidR="00A46572" w:rsidP="0044197E" w:rsidRDefault="00A46572" w14:paraId="4A1C2C60" w14:textId="77777777">
      <w:pPr>
        <w:rPr>
          <w:rFonts w:ascii="Times New Roman" w:hAnsi="Times New Roman" w:cs="Times New Roman"/>
          <w:sz w:val="22"/>
        </w:rPr>
      </w:pPr>
    </w:p>
    <w:p w:rsidR="0044197E" w:rsidP="0044197E" w:rsidRDefault="0044197E" w14:paraId="35DF37BE" w14:textId="77777777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:rsidR="00F32FA7" w:rsidP="0044197E" w:rsidRDefault="00F32FA7" w14:paraId="4F6A37D5" w14:textId="77777777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:rsidRPr="00F32FA7" w:rsidR="00F32FA7" w:rsidP="0044197E" w:rsidRDefault="00F32FA7" w14:paraId="38ECCEFB" w14:textId="77777777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:rsidRPr="00F32FA7" w:rsidR="008029C7" w:rsidP="00F32FA7" w:rsidRDefault="00F32FA7" w14:paraId="6FCD3C89" w14:textId="7777777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eastAsia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hAnsi="Times New Roman" w:eastAsia="Times New Roman" w:cs="Times New Roman"/>
          <w:sz w:val="22"/>
          <w:lang w:eastAsia="cs-CZ"/>
        </w:rPr>
        <w:t>….</w:t>
      </w:r>
      <w:r w:rsidRPr="00F32FA7" w:rsidR="0044197E">
        <w:rPr>
          <w:rFonts w:ascii="Times New Roman" w:hAnsi="Times New Roman" w:eastAsia="Times New Roman" w:cs="Times New Roman"/>
          <w:sz w:val="22"/>
          <w:lang w:eastAsia="cs-CZ"/>
        </w:rPr>
        <w:t>podpis</w:t>
      </w:r>
      <w:proofErr w:type="gramEnd"/>
      <w:r w:rsidRPr="00F32FA7" w:rsidR="0044197E">
        <w:rPr>
          <w:rFonts w:ascii="Times New Roman" w:hAnsi="Times New Roman" w:eastAsia="Times New Roman" w:cs="Times New Roman"/>
          <w:sz w:val="22"/>
          <w:lang w:eastAsia="cs-CZ"/>
        </w:rPr>
        <w:t xml:space="preserve"> osoby </w:t>
      </w:r>
      <w:r w:rsidRPr="00F32FA7" w:rsidR="00910C41">
        <w:rPr>
          <w:rFonts w:ascii="Times New Roman" w:hAnsi="Times New Roman" w:eastAsia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hAnsi="Times New Roman" w:eastAsia="Times New Roman" w:cs="Times New Roman"/>
          <w:sz w:val="22"/>
          <w:lang w:eastAsia="cs-CZ"/>
        </w:rPr>
        <w:t>zájemce</w:t>
      </w:r>
    </w:p>
    <w:sectPr w:rsidRPr="00F32FA7" w:rsidR="008029C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orient="portrait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CC8" w:rsidP="006A4E7B" w:rsidRDefault="00B17CC8" w14:paraId="16BD03F3" w14:textId="77777777">
      <w:pPr>
        <w:spacing w:line="240" w:lineRule="auto"/>
      </w:pPr>
      <w:r>
        <w:separator/>
      </w:r>
    </w:p>
  </w:endnote>
  <w:endnote w:type="continuationSeparator" w:id="0">
    <w:p w:rsidR="00B17CC8" w:rsidP="006A4E7B" w:rsidRDefault="00B17CC8" w14:paraId="6BC2013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5FF" w:rsidRDefault="001E65FF" w14:paraId="17F4F4B2" w14:textId="7777777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8029C7" w:rsidRDefault="00DA104A" w14:paraId="06341271" w14:textId="77777777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547A4A" w:rsidRDefault="00DA104A" w14:paraId="34275CBF" w14:textId="7777777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CC8" w:rsidP="006A4E7B" w:rsidRDefault="00B17CC8" w14:paraId="617DF4DB" w14:textId="77777777">
      <w:pPr>
        <w:spacing w:line="240" w:lineRule="auto"/>
      </w:pPr>
      <w:bookmarkStart w:name="_Hlk485237819" w:id="0"/>
      <w:bookmarkEnd w:id="0"/>
      <w:r>
        <w:separator/>
      </w:r>
    </w:p>
  </w:footnote>
  <w:footnote w:type="continuationSeparator" w:id="0">
    <w:p w:rsidR="00B17CC8" w:rsidP="006A4E7B" w:rsidRDefault="00B17CC8" w14:paraId="57BEC67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B17CC8" w14:paraId="417C0E44" w14:textId="77777777">
    <w:pPr>
      <w:pStyle w:val="Zhlav"/>
    </w:pPr>
    <w:r>
      <w:rPr>
        <w:noProof/>
        <w:lang w:eastAsia="cs-CZ"/>
      </w:rPr>
      <w:pict w14:anchorId="0724810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84653141" style="position:absolute;margin-left:0;margin-top:0;width:444.8pt;height:629pt;z-index:-251654656;mso-position-horizontal:center;mso-position-horizontal-relative:margin;mso-position-vertical:center;mso-position-vertical-relative:margin" o:spid="_x0000_s2053" o:allowincell="f" type="#_x0000_t75">
          <v:imagedata o:title="Gatema_hl_papir_UPR-1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8029C7" w:rsidRDefault="00C976CE" w14:paraId="50A24734" w14:textId="77777777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id="Přímá spojnice 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539DC8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id="Přímá spojnice 7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0973F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5A4F91" w:rsidP="00297CFC" w:rsidRDefault="00C976CE" w14:paraId="17EC566D" w14:textId="77777777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id="Přímá spojnice 5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48A9C3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id="Přímá spojnice 1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44B35D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hint="default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hint="default" w:ascii="Wingdings 2" w:hAnsi="Wingdings 2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hint="default" w:ascii="Wingdings 2" w:hAnsi="Wingdings 2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hint="default" w:ascii="Wingdings 2" w:hAnsi="Wingdings 2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hint="default" w:ascii="Courier New" w:hAnsi="Courier New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hint="default" w:ascii="Courier New" w:hAnsi="Courier New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hint="default" w:ascii="Courier New" w:hAnsi="Courier New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hint="default" w:ascii="Wingdings" w:hAnsi="Wingdings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="Calibri" w:cs="Calibri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trackRevisions w:val="true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64049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567C8"/>
    <w:rsid w:val="00A652E0"/>
    <w:rsid w:val="00AB13E4"/>
    <w:rsid w:val="00AB33DD"/>
    <w:rsid w:val="00AC4DD4"/>
    <w:rsid w:val="00B11C15"/>
    <w:rsid w:val="00B17CC8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0181B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  <w:rsid w:val="0501518D"/>
    <w:rsid w:val="067330C9"/>
    <w:rsid w:val="25C98E94"/>
    <w:rsid w:val="2CA34825"/>
    <w:rsid w:val="59A94ABB"/>
    <w:rsid w:val="645D8F55"/>
    <w:rsid w:val="65327446"/>
    <w:rsid w:val="7C6E7185"/>
    <w:rsid w:val="7E5EE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hAnsiTheme="majorHAnsi" w:eastAsiaTheme="majorEastAsia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hAnsiTheme="majorHAnsi"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hAnsiTheme="majorHAnsi" w:eastAsiaTheme="majorEastAsia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hAnsiTheme="majorHAnsi" w:eastAsiaTheme="majorEastAsia" w:cstheme="majorBidi"/>
      <w:b/>
      <w:bCs/>
      <w:iCs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styleId="ZpatChar" w:customStyle="1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Zmnka1" w:customStyle="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styleId="Nadpis1Char" w:customStyle="1">
    <w:name w:val="Nadpis 1 Char"/>
    <w:basedOn w:val="Standardnpsmoodstavce"/>
    <w:link w:val="Nadpis1"/>
    <w:uiPriority w:val="9"/>
    <w:rsid w:val="00063127"/>
    <w:rPr>
      <w:rFonts w:asciiTheme="majorHAnsi" w:hAnsiTheme="majorHAnsi" w:eastAsiaTheme="majorEastAsia" w:cstheme="majorBidi"/>
      <w:b/>
      <w:sz w:val="28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297CFC"/>
    <w:rPr>
      <w:rFonts w:asciiTheme="majorHAnsi" w:hAnsiTheme="majorHAnsi" w:eastAsiaTheme="majorEastAsia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hAnsiTheme="majorHAnsi" w:eastAsiaTheme="majorEastAsia" w:cstheme="majorBidi"/>
      <w:b/>
      <w:color w:val="FF0000" w:themeColor="accent1"/>
      <w:spacing w:val="5"/>
      <w:kern w:val="28"/>
      <w:sz w:val="36"/>
      <w:szCs w:val="52"/>
    </w:rPr>
  </w:style>
  <w:style w:type="character" w:styleId="NzevChar" w:customStyle="1">
    <w:name w:val="Název Char"/>
    <w:basedOn w:val="Standardnpsmoodstavce"/>
    <w:link w:val="Nzev"/>
    <w:uiPriority w:val="13"/>
    <w:rsid w:val="00D8159D"/>
    <w:rPr>
      <w:rFonts w:asciiTheme="majorHAnsi" w:hAnsiTheme="majorHAnsi" w:eastAsiaTheme="majorEastAsia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hAnsiTheme="majorHAnsi" w:eastAsiaTheme="majorEastAsia" w:cstheme="majorBidi"/>
      <w:b/>
      <w:iCs/>
      <w:color w:val="FF0000" w:themeColor="accent1"/>
      <w:sz w:val="28"/>
      <w:szCs w:val="24"/>
    </w:rPr>
  </w:style>
  <w:style w:type="character" w:styleId="PodtitulChar" w:customStyle="1">
    <w:name w:val="Podtitul Char"/>
    <w:basedOn w:val="Standardnpsmoodstavce"/>
    <w:link w:val="Podtitul"/>
    <w:uiPriority w:val="13"/>
    <w:rsid w:val="00297CFC"/>
    <w:rPr>
      <w:rFonts w:asciiTheme="majorHAnsi" w:hAnsiTheme="majorHAnsi" w:eastAsiaTheme="majorEastAsia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styleId="Nadpis3Char" w:customStyle="1">
    <w:name w:val="Nadpis 3 Char"/>
    <w:basedOn w:val="Standardnpsmoodstavce"/>
    <w:link w:val="Nadpis3"/>
    <w:uiPriority w:val="9"/>
    <w:rsid w:val="00297CFC"/>
    <w:rPr>
      <w:rFonts w:asciiTheme="majorHAnsi" w:hAnsiTheme="majorHAnsi" w:eastAsiaTheme="majorEastAsia" w:cstheme="majorBidi"/>
      <w:b/>
      <w:bCs/>
      <w:sz w:val="20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297CFC"/>
    <w:rPr>
      <w:rFonts w:asciiTheme="majorHAnsi" w:hAnsiTheme="majorHAnsi" w:eastAsiaTheme="majorEastAsia" w:cstheme="majorBidi"/>
      <w:b/>
      <w:bCs/>
      <w:iCs/>
      <w:sz w:val="18"/>
    </w:rPr>
  </w:style>
  <w:style w:type="paragraph" w:styleId="erven" w:customStyle="1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styleId="ervenChar" w:customStyle="1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styleId="Podpisafunkce" w:customStyle="1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styleId="PodpisafunkceChar" w:customStyle="1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hAnsi="Times New Roman" w:eastAsia="Batang" w:cs="Calibri"/>
      <w:color w:val="000000"/>
      <w:sz w:val="24"/>
      <w:szCs w:val="24"/>
      <w:lang w:eastAsia="ar-SA"/>
    </w:rPr>
  </w:style>
  <w:style w:type="character" w:styleId="ZkladntextChar" w:customStyle="1">
    <w:name w:val="Základní text Char"/>
    <w:basedOn w:val="Standardnpsmoodstavce"/>
    <w:uiPriority w:val="99"/>
    <w:semiHidden/>
    <w:rsid w:val="00DE45C4"/>
    <w:rPr>
      <w:sz w:val="18"/>
    </w:rPr>
  </w:style>
  <w:style w:type="character" w:styleId="ZkladntextChar1" w:customStyle="1">
    <w:name w:val="Základní text Char1"/>
    <w:basedOn w:val="Standardnpsmoodstavce"/>
    <w:link w:val="Zkladntext"/>
    <w:uiPriority w:val="99"/>
    <w:rsid w:val="00DE45C4"/>
    <w:rPr>
      <w:rFonts w:ascii="Times New Roman" w:hAnsi="Times New Roman" w:eastAsia="Batang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hAnsi="Calibri" w:eastAsia="Batang" w:cs="Times New Roman"/>
      <w:sz w:val="20"/>
      <w:szCs w:val="20"/>
      <w:lang w:eastAsia="ar-SA"/>
    </w:rPr>
  </w:style>
  <w:style w:type="character" w:styleId="TextkomenteChar" w:customStyle="1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styleId="TextkomenteChar1" w:customStyle="1">
    <w:name w:val="Text komentáře Char1"/>
    <w:basedOn w:val="Standardnpsmoodstavce"/>
    <w:link w:val="Textkomente"/>
    <w:uiPriority w:val="99"/>
    <w:locked/>
    <w:rsid w:val="00DE45C4"/>
    <w:rPr>
      <w:rFonts w:ascii="Calibri" w:hAnsi="Calibri" w:eastAsia="Batang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1"/>
    <w:link w:val="Pedmtkomente"/>
    <w:uiPriority w:val="99"/>
    <w:semiHidden/>
    <w:rsid w:val="00112E1A"/>
    <w:rPr>
      <w:rFonts w:ascii="Calibri" w:hAnsi="Calibri" w:eastAsia="Batang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styleId="np" w:customStyle="1">
    <w:name w:val="np"/>
    <w:basedOn w:val="Normln"/>
    <w:rsid w:val="007F2653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kladntext0" w:customStyle="1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Nadpis4Exact" w:customStyle="1">
    <w:name w:val="Nadpis #4 Exact"/>
    <w:rsid w:val="00560631"/>
    <w:rPr>
      <w:rFonts w:ascii="Arial" w:hAnsi="Arial" w:eastAsia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DOPIS-ZNACKA-DLOUHA-01_v2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David Šamánek</lastModifiedBy>
  <revision>3</revision>
  <dcterms:created xsi:type="dcterms:W3CDTF">2023-09-15T10:09:00.0000000Z</dcterms:created>
  <dcterms:modified xsi:type="dcterms:W3CDTF">2025-08-27T08:10:42.6158858Z</dcterms:modified>
</coreProperties>
</file>