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7B83C" w14:textId="1CFEF9E2" w:rsidR="00215255" w:rsidRPr="0008507B" w:rsidRDefault="00215255" w:rsidP="00215255">
      <w:pPr>
        <w:spacing w:before="60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 xml:space="preserve">Příloha č. </w:t>
      </w:r>
      <w:r w:rsidR="00057C7F">
        <w:rPr>
          <w:rFonts w:ascii="Times New Roman" w:hAnsi="Times New Roman" w:cs="Times New Roman"/>
          <w:sz w:val="22"/>
        </w:rPr>
        <w:t>3</w:t>
      </w:r>
    </w:p>
    <w:p w14:paraId="4863C225" w14:textId="77777777" w:rsidR="00215255" w:rsidRPr="0008507B" w:rsidRDefault="00215255" w:rsidP="00215255">
      <w:pPr>
        <w:spacing w:before="60"/>
        <w:ind w:left="284"/>
        <w:jc w:val="both"/>
        <w:rPr>
          <w:rFonts w:ascii="Times New Roman" w:hAnsi="Times New Roman" w:cs="Times New Roman"/>
          <w:sz w:val="22"/>
        </w:rPr>
      </w:pPr>
    </w:p>
    <w:tbl>
      <w:tblPr>
        <w:tblW w:w="9920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5"/>
        <w:gridCol w:w="6441"/>
        <w:gridCol w:w="24"/>
      </w:tblGrid>
      <w:tr w:rsidR="00215255" w:rsidRPr="0008507B" w14:paraId="375163DE" w14:textId="77777777" w:rsidTr="00C06EC5">
        <w:trPr>
          <w:trHeight w:val="396"/>
        </w:trPr>
        <w:tc>
          <w:tcPr>
            <w:tcW w:w="9920" w:type="dxa"/>
            <w:gridSpan w:val="3"/>
            <w:tcBorders>
              <w:top w:val="single" w:sz="12" w:space="0" w:color="auto"/>
            </w:tcBorders>
            <w:shd w:val="clear" w:color="auto" w:fill="FFFFFF"/>
          </w:tcPr>
          <w:p w14:paraId="6451F5D9" w14:textId="50CA34C7" w:rsidR="00215255" w:rsidRPr="00A93009" w:rsidRDefault="00215255" w:rsidP="00CE1EF7">
            <w:pPr>
              <w:pStyle w:val="Stednmka21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93009">
              <w:rPr>
                <w:rFonts w:ascii="Times New Roman" w:hAnsi="Times New Roman"/>
                <w:b/>
                <w:bCs/>
                <w:sz w:val="28"/>
                <w:szCs w:val="28"/>
              </w:rPr>
              <w:t>KRYCÍ LIST NABÍDKY</w:t>
            </w:r>
          </w:p>
        </w:tc>
      </w:tr>
      <w:tr w:rsidR="00215255" w:rsidRPr="0008507B" w14:paraId="5F3A7A00" w14:textId="77777777" w:rsidTr="00C06EC5">
        <w:trPr>
          <w:trHeight w:val="396"/>
        </w:trPr>
        <w:tc>
          <w:tcPr>
            <w:tcW w:w="9920" w:type="dxa"/>
            <w:gridSpan w:val="3"/>
            <w:tcBorders>
              <w:top w:val="single" w:sz="12" w:space="0" w:color="auto"/>
            </w:tcBorders>
            <w:shd w:val="clear" w:color="auto" w:fill="FFFFFF"/>
          </w:tcPr>
          <w:p w14:paraId="3F8BBF2A" w14:textId="77777777" w:rsidR="00C11609" w:rsidRDefault="00C11609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  <w:p w14:paraId="20F80551" w14:textId="4F5191F0" w:rsidR="00215255" w:rsidRPr="0008507B" w:rsidRDefault="00215255" w:rsidP="005F3B7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bCs/>
                <w:sz w:val="22"/>
              </w:rPr>
              <w:t>K VÝZVĚ K PODÁNÍ NABÍDKY NA VEŘEJNOU ZAKÁZKU MALÉHO ROZSAHU</w:t>
            </w:r>
          </w:p>
          <w:p w14:paraId="65F0BAC8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506C74FB" w14:textId="77777777" w:rsidTr="005946AD">
        <w:trPr>
          <w:trHeight w:val="396"/>
        </w:trPr>
        <w:tc>
          <w:tcPr>
            <w:tcW w:w="3455" w:type="dxa"/>
            <w:tcBorders>
              <w:top w:val="single" w:sz="12" w:space="0" w:color="auto"/>
            </w:tcBorders>
            <w:shd w:val="clear" w:color="auto" w:fill="FFFFFF"/>
          </w:tcPr>
          <w:p w14:paraId="616728B1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</w:p>
          <w:p w14:paraId="4D90EE35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  <w:r w:rsidRPr="0008507B">
              <w:rPr>
                <w:rFonts w:ascii="Times New Roman" w:hAnsi="Times New Roman"/>
                <w:b/>
              </w:rPr>
              <w:t>NÁZEV</w:t>
            </w:r>
          </w:p>
        </w:tc>
        <w:tc>
          <w:tcPr>
            <w:tcW w:w="6465" w:type="dxa"/>
            <w:gridSpan w:val="2"/>
            <w:tcBorders>
              <w:top w:val="single" w:sz="12" w:space="0" w:color="auto"/>
            </w:tcBorders>
          </w:tcPr>
          <w:p w14:paraId="4C0F5446" w14:textId="77777777" w:rsidR="00215255" w:rsidRPr="0008507B" w:rsidRDefault="00215255" w:rsidP="00F47224">
            <w:pPr>
              <w:rPr>
                <w:rFonts w:ascii="Times New Roman" w:hAnsi="Times New Roman" w:cs="Times New Roman"/>
                <w:sz w:val="22"/>
              </w:rPr>
            </w:pPr>
          </w:p>
          <w:p w14:paraId="68330D4C" w14:textId="77777777" w:rsidR="00C11609" w:rsidRPr="00C11609" w:rsidRDefault="00C11609" w:rsidP="00C1160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C11609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 xml:space="preserve">„Realizace a správa online destinační kampaně Brno </w:t>
            </w:r>
            <w:proofErr w:type="spellStart"/>
            <w:r w:rsidRPr="00C11609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>True</w:t>
            </w:r>
            <w:proofErr w:type="spellEnd"/>
            <w:r w:rsidRPr="00C11609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 xml:space="preserve"> Story“</w:t>
            </w:r>
          </w:p>
          <w:p w14:paraId="202F44BB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215255" w:rsidRPr="0008507B" w14:paraId="2BCB0E0B" w14:textId="77777777" w:rsidTr="005946AD">
        <w:trPr>
          <w:trHeight w:val="1927"/>
        </w:trPr>
        <w:tc>
          <w:tcPr>
            <w:tcW w:w="3455" w:type="dxa"/>
            <w:tcBorders>
              <w:top w:val="single" w:sz="12" w:space="0" w:color="auto"/>
            </w:tcBorders>
            <w:shd w:val="clear" w:color="auto" w:fill="FFFFFF"/>
          </w:tcPr>
          <w:p w14:paraId="6BD090C1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  <w:r w:rsidRPr="0008507B">
              <w:rPr>
                <w:rFonts w:ascii="Times New Roman" w:hAnsi="Times New Roman"/>
                <w:b/>
              </w:rPr>
              <w:t>ZADAVATEL</w:t>
            </w:r>
          </w:p>
        </w:tc>
        <w:tc>
          <w:tcPr>
            <w:tcW w:w="6465" w:type="dxa"/>
            <w:gridSpan w:val="2"/>
            <w:tcBorders>
              <w:top w:val="single" w:sz="12" w:space="0" w:color="auto"/>
            </w:tcBorders>
          </w:tcPr>
          <w:p w14:paraId="3B4E3892" w14:textId="77777777" w:rsidR="00215255" w:rsidRPr="0008507B" w:rsidRDefault="00215255" w:rsidP="00F47224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sz w:val="22"/>
              </w:rPr>
              <w:t xml:space="preserve">TIC BRNO, příspěvková organizace </w:t>
            </w:r>
            <w:r w:rsidRPr="0008507B">
              <w:rPr>
                <w:rFonts w:ascii="Times New Roman" w:hAnsi="Times New Roman" w:cs="Times New Roman"/>
                <w:b/>
                <w:sz w:val="22"/>
              </w:rPr>
              <w:br/>
            </w:r>
            <w:r w:rsidRPr="0008507B">
              <w:rPr>
                <w:rFonts w:ascii="Times New Roman" w:hAnsi="Times New Roman" w:cs="Times New Roman"/>
                <w:sz w:val="22"/>
              </w:rPr>
              <w:t xml:space="preserve">se </w:t>
            </w:r>
            <w:proofErr w:type="gramStart"/>
            <w:r w:rsidRPr="0008507B">
              <w:rPr>
                <w:rFonts w:ascii="Times New Roman" w:hAnsi="Times New Roman" w:cs="Times New Roman"/>
                <w:sz w:val="22"/>
              </w:rPr>
              <w:t xml:space="preserve">sídlem:   </w:t>
            </w:r>
            <w:proofErr w:type="gramEnd"/>
            <w:r w:rsidRPr="0008507B">
              <w:rPr>
                <w:rFonts w:ascii="Times New Roman" w:hAnsi="Times New Roman" w:cs="Times New Roman"/>
                <w:sz w:val="22"/>
              </w:rPr>
              <w:t xml:space="preserve">    Radnická 356/2, Brno 602 00</w:t>
            </w:r>
          </w:p>
          <w:p w14:paraId="42DD07A4" w14:textId="77777777" w:rsidR="00215255" w:rsidRPr="00E60B7E" w:rsidRDefault="00215255" w:rsidP="00F47224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IČ: 00101460, DIČ</w:t>
            </w:r>
            <w:r w:rsidRPr="00E60B7E">
              <w:rPr>
                <w:rFonts w:ascii="Times New Roman" w:hAnsi="Times New Roman" w:cs="Times New Roman"/>
                <w:sz w:val="22"/>
              </w:rPr>
              <w:t>: CZ00101460</w:t>
            </w:r>
          </w:p>
          <w:p w14:paraId="51128AF9" w14:textId="77777777" w:rsidR="00E60B7E" w:rsidRPr="00E60B7E" w:rsidRDefault="00215255" w:rsidP="00E60B7E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ar-SA"/>
              </w:rPr>
            </w:pPr>
            <w:proofErr w:type="gramStart"/>
            <w:r w:rsidRPr="00E60B7E">
              <w:rPr>
                <w:rFonts w:ascii="Times New Roman" w:hAnsi="Times New Roman" w:cs="Times New Roman"/>
                <w:sz w:val="22"/>
              </w:rPr>
              <w:t xml:space="preserve">zastoupená:   </w:t>
            </w:r>
            <w:proofErr w:type="gramEnd"/>
            <w:r w:rsidRPr="00E60B7E">
              <w:rPr>
                <w:rFonts w:ascii="Times New Roman" w:hAnsi="Times New Roman" w:cs="Times New Roman"/>
                <w:sz w:val="22"/>
              </w:rPr>
              <w:t xml:space="preserve"> Mgr. et Mgr. Janou Tichou </w:t>
            </w:r>
            <w:proofErr w:type="spellStart"/>
            <w:r w:rsidRPr="00E60B7E">
              <w:rPr>
                <w:rFonts w:ascii="Times New Roman" w:hAnsi="Times New Roman" w:cs="Times New Roman"/>
                <w:sz w:val="22"/>
              </w:rPr>
              <w:t>Janulíkovou</w:t>
            </w:r>
            <w:proofErr w:type="spellEnd"/>
            <w:r w:rsidRPr="00E60B7E">
              <w:rPr>
                <w:rFonts w:ascii="Times New Roman" w:hAnsi="Times New Roman" w:cs="Times New Roman"/>
                <w:sz w:val="22"/>
              </w:rPr>
              <w:t xml:space="preserve">,      </w:t>
            </w:r>
            <w:r w:rsidRPr="00E60B7E">
              <w:rPr>
                <w:rFonts w:ascii="Times New Roman" w:hAnsi="Times New Roman" w:cs="Times New Roman"/>
                <w:sz w:val="22"/>
              </w:rPr>
              <w:br/>
              <w:t xml:space="preserve">                        ředitelkou organizace</w:t>
            </w:r>
            <w:r w:rsidR="00CE1EF7" w:rsidRPr="00E60B7E">
              <w:rPr>
                <w:rFonts w:ascii="Times New Roman" w:hAnsi="Times New Roman" w:cs="Times New Roman"/>
                <w:sz w:val="22"/>
              </w:rPr>
              <w:br/>
            </w:r>
            <w:r w:rsidR="00E60B7E" w:rsidRPr="00E60B7E">
              <w:rPr>
                <w:rFonts w:ascii="Times New Roman" w:eastAsia="Times New Roman" w:hAnsi="Times New Roman" w:cs="Times New Roman"/>
                <w:sz w:val="22"/>
                <w:lang w:eastAsia="ar-SA"/>
              </w:rPr>
              <w:t>kontaktní osoba: Mgr. Silvie Kadlčíková, tel.: +420 778 489 797, e-mail: kadlcikova@ticbrno.cz</w:t>
            </w:r>
          </w:p>
          <w:p w14:paraId="07FA6395" w14:textId="4F6A467D" w:rsidR="00215255" w:rsidRPr="0008507B" w:rsidRDefault="00215255" w:rsidP="00F47224">
            <w:pPr>
              <w:jc w:val="both"/>
              <w:rPr>
                <w:rFonts w:ascii="Times New Roman" w:eastAsia="Calibri" w:hAnsi="Times New Roman" w:cs="Times New Roman"/>
                <w:sz w:val="22"/>
                <w:lang w:eastAsia="ar-SA"/>
              </w:rPr>
            </w:pPr>
          </w:p>
        </w:tc>
      </w:tr>
      <w:tr w:rsidR="00215255" w:rsidRPr="0008507B" w14:paraId="25E7553B" w14:textId="77777777" w:rsidTr="005946AD">
        <w:trPr>
          <w:trHeight w:val="396"/>
        </w:trPr>
        <w:tc>
          <w:tcPr>
            <w:tcW w:w="3455" w:type="dxa"/>
            <w:tcBorders>
              <w:top w:val="single" w:sz="12" w:space="0" w:color="auto"/>
            </w:tcBorders>
            <w:shd w:val="clear" w:color="auto" w:fill="FFFFFF"/>
          </w:tcPr>
          <w:p w14:paraId="27E67757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</w:p>
          <w:p w14:paraId="4F7D190D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  <w:r w:rsidRPr="0008507B">
              <w:rPr>
                <w:rFonts w:ascii="Times New Roman" w:hAnsi="Times New Roman"/>
                <w:b/>
              </w:rPr>
              <w:t>DODAVATEL:</w:t>
            </w:r>
          </w:p>
          <w:p w14:paraId="0D36D667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</w:p>
        </w:tc>
        <w:tc>
          <w:tcPr>
            <w:tcW w:w="6465" w:type="dxa"/>
            <w:gridSpan w:val="2"/>
            <w:tcBorders>
              <w:top w:val="single" w:sz="12" w:space="0" w:color="auto"/>
            </w:tcBorders>
          </w:tcPr>
          <w:p w14:paraId="0BCBD642" w14:textId="77777777" w:rsidR="00215255" w:rsidRPr="0008507B" w:rsidRDefault="00215255" w:rsidP="00F47224">
            <w:pPr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215255" w:rsidRPr="0008507B" w14:paraId="4619F527" w14:textId="77777777" w:rsidTr="005946AD">
        <w:trPr>
          <w:trHeight w:val="396"/>
        </w:trPr>
        <w:tc>
          <w:tcPr>
            <w:tcW w:w="3455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6BD7534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Obchodní firma nebo název</w:t>
            </w:r>
          </w:p>
          <w:p w14:paraId="1D460B48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(jedná-li se o právnickou osobu)</w:t>
            </w:r>
          </w:p>
          <w:p w14:paraId="232B9642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</w:p>
          <w:p w14:paraId="5A30384B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Obchodní firma nebo jméno a příjmení</w:t>
            </w:r>
          </w:p>
          <w:p w14:paraId="06EC78AE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(jedná-li se o fyzickou osobu)</w:t>
            </w:r>
          </w:p>
        </w:tc>
        <w:tc>
          <w:tcPr>
            <w:tcW w:w="6465" w:type="dxa"/>
            <w:gridSpan w:val="2"/>
            <w:tcBorders>
              <w:top w:val="single" w:sz="12" w:space="0" w:color="auto"/>
            </w:tcBorders>
            <w:vAlign w:val="center"/>
          </w:tcPr>
          <w:p w14:paraId="38DE601C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40DC6796" w14:textId="77777777" w:rsidTr="005946AD">
        <w:trPr>
          <w:trHeight w:val="396"/>
        </w:trPr>
        <w:tc>
          <w:tcPr>
            <w:tcW w:w="3455" w:type="dxa"/>
            <w:shd w:val="clear" w:color="auto" w:fill="FFFFFF"/>
            <w:vAlign w:val="center"/>
          </w:tcPr>
          <w:p w14:paraId="6CDEB0FB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Sídlo</w:t>
            </w:r>
          </w:p>
          <w:p w14:paraId="363888E4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(jedná-li se o právnickou osobu)</w:t>
            </w:r>
          </w:p>
          <w:p w14:paraId="31E86879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</w:p>
          <w:p w14:paraId="3BFCB509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Místo podnikání, popř. místo trvalého pobytu (jedná-li se o fyzickou osobu)</w:t>
            </w:r>
          </w:p>
        </w:tc>
        <w:tc>
          <w:tcPr>
            <w:tcW w:w="6465" w:type="dxa"/>
            <w:gridSpan w:val="2"/>
            <w:vAlign w:val="center"/>
          </w:tcPr>
          <w:p w14:paraId="68B9F442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301D8C4C" w14:textId="77777777" w:rsidTr="005946AD">
        <w:trPr>
          <w:trHeight w:val="396"/>
        </w:trPr>
        <w:tc>
          <w:tcPr>
            <w:tcW w:w="3455" w:type="dxa"/>
            <w:shd w:val="clear" w:color="auto" w:fill="FFFFFF"/>
            <w:vAlign w:val="center"/>
          </w:tcPr>
          <w:p w14:paraId="627EB6A3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 xml:space="preserve">Právní forma </w:t>
            </w:r>
          </w:p>
        </w:tc>
        <w:tc>
          <w:tcPr>
            <w:tcW w:w="6465" w:type="dxa"/>
            <w:gridSpan w:val="2"/>
            <w:vAlign w:val="center"/>
          </w:tcPr>
          <w:p w14:paraId="3231808E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73A5319F" w14:textId="77777777" w:rsidTr="005946AD">
        <w:trPr>
          <w:trHeight w:val="396"/>
        </w:trPr>
        <w:tc>
          <w:tcPr>
            <w:tcW w:w="3455" w:type="dxa"/>
            <w:shd w:val="clear" w:color="auto" w:fill="FFFFFF"/>
            <w:vAlign w:val="center"/>
          </w:tcPr>
          <w:p w14:paraId="789C08BC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IČ / DIČ</w:t>
            </w:r>
          </w:p>
        </w:tc>
        <w:tc>
          <w:tcPr>
            <w:tcW w:w="6465" w:type="dxa"/>
            <w:gridSpan w:val="2"/>
            <w:vAlign w:val="center"/>
          </w:tcPr>
          <w:p w14:paraId="15081F4B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 xml:space="preserve">                                             /</w:t>
            </w:r>
          </w:p>
        </w:tc>
      </w:tr>
      <w:tr w:rsidR="00215255" w:rsidRPr="0008507B" w14:paraId="19F7C048" w14:textId="77777777" w:rsidTr="005946AD">
        <w:trPr>
          <w:trHeight w:val="396"/>
        </w:trPr>
        <w:tc>
          <w:tcPr>
            <w:tcW w:w="3455" w:type="dxa"/>
            <w:shd w:val="clear" w:color="auto" w:fill="FFFFFF"/>
            <w:vAlign w:val="center"/>
          </w:tcPr>
          <w:p w14:paraId="236D9581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Telefon</w:t>
            </w:r>
          </w:p>
        </w:tc>
        <w:tc>
          <w:tcPr>
            <w:tcW w:w="6465" w:type="dxa"/>
            <w:gridSpan w:val="2"/>
            <w:vAlign w:val="center"/>
          </w:tcPr>
          <w:p w14:paraId="3E0D2957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215255" w:rsidRPr="0008507B" w14:paraId="13150FBA" w14:textId="77777777" w:rsidTr="005946AD">
        <w:trPr>
          <w:trHeight w:val="396"/>
        </w:trPr>
        <w:tc>
          <w:tcPr>
            <w:tcW w:w="3455" w:type="dxa"/>
            <w:shd w:val="clear" w:color="auto" w:fill="FFFFFF"/>
            <w:vAlign w:val="center"/>
          </w:tcPr>
          <w:p w14:paraId="50983D2F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Fax</w:t>
            </w:r>
          </w:p>
        </w:tc>
        <w:tc>
          <w:tcPr>
            <w:tcW w:w="6465" w:type="dxa"/>
            <w:gridSpan w:val="2"/>
            <w:vAlign w:val="center"/>
          </w:tcPr>
          <w:p w14:paraId="7B70024C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098CD470" w14:textId="77777777" w:rsidTr="005946AD">
        <w:trPr>
          <w:trHeight w:val="396"/>
        </w:trPr>
        <w:tc>
          <w:tcPr>
            <w:tcW w:w="3455" w:type="dxa"/>
            <w:shd w:val="clear" w:color="auto" w:fill="FFFFFF"/>
            <w:vAlign w:val="center"/>
          </w:tcPr>
          <w:p w14:paraId="2A091EA0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E-mail</w:t>
            </w:r>
          </w:p>
        </w:tc>
        <w:tc>
          <w:tcPr>
            <w:tcW w:w="6465" w:type="dxa"/>
            <w:gridSpan w:val="2"/>
            <w:vAlign w:val="center"/>
          </w:tcPr>
          <w:p w14:paraId="3AE8A19D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53551780" w14:textId="77777777" w:rsidTr="005946AD">
        <w:trPr>
          <w:trHeight w:val="396"/>
        </w:trPr>
        <w:tc>
          <w:tcPr>
            <w:tcW w:w="3455" w:type="dxa"/>
            <w:shd w:val="clear" w:color="auto" w:fill="FFFFFF"/>
            <w:vAlign w:val="center"/>
          </w:tcPr>
          <w:p w14:paraId="7ABE7C57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Jsme plátci DPH</w:t>
            </w:r>
          </w:p>
        </w:tc>
        <w:tc>
          <w:tcPr>
            <w:tcW w:w="6465" w:type="dxa"/>
            <w:gridSpan w:val="2"/>
            <w:vAlign w:val="center"/>
          </w:tcPr>
          <w:p w14:paraId="78B50386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ANO – NE</w:t>
            </w:r>
          </w:p>
        </w:tc>
      </w:tr>
      <w:tr w:rsidR="00215255" w:rsidRPr="0008507B" w14:paraId="032CA30C" w14:textId="77777777" w:rsidTr="005946AD">
        <w:trPr>
          <w:trHeight w:val="396"/>
        </w:trPr>
        <w:tc>
          <w:tcPr>
            <w:tcW w:w="3455" w:type="dxa"/>
            <w:shd w:val="clear" w:color="auto" w:fill="FFFFFF"/>
            <w:vAlign w:val="center"/>
          </w:tcPr>
          <w:p w14:paraId="02737207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Bankovní spojení:</w:t>
            </w:r>
            <w:r w:rsidRPr="0008507B">
              <w:rPr>
                <w:rFonts w:ascii="Times New Roman" w:hAnsi="Times New Roman"/>
              </w:rPr>
              <w:br/>
            </w:r>
          </w:p>
          <w:p w14:paraId="21EA38EE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č, účtu:</w:t>
            </w:r>
          </w:p>
        </w:tc>
        <w:tc>
          <w:tcPr>
            <w:tcW w:w="6465" w:type="dxa"/>
            <w:gridSpan w:val="2"/>
            <w:vAlign w:val="center"/>
          </w:tcPr>
          <w:p w14:paraId="3196D9C2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4A68CF44" w14:textId="77777777" w:rsidTr="005946AD">
        <w:trPr>
          <w:trHeight w:val="396"/>
        </w:trPr>
        <w:tc>
          <w:tcPr>
            <w:tcW w:w="3455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6277C658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Kontaktní osoba pro jednání ve věci nabídky</w:t>
            </w:r>
          </w:p>
        </w:tc>
        <w:tc>
          <w:tcPr>
            <w:tcW w:w="6465" w:type="dxa"/>
            <w:gridSpan w:val="2"/>
            <w:tcBorders>
              <w:bottom w:val="single" w:sz="12" w:space="0" w:color="auto"/>
            </w:tcBorders>
            <w:vAlign w:val="center"/>
          </w:tcPr>
          <w:p w14:paraId="280106A6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5546F6D0" w14:textId="77777777" w:rsidTr="00C06EC5">
        <w:trPr>
          <w:cantSplit/>
          <w:trHeight w:val="591"/>
        </w:trPr>
        <w:tc>
          <w:tcPr>
            <w:tcW w:w="9920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EDFCF3A" w14:textId="6AFF4E2C" w:rsidR="00215255" w:rsidRPr="0008507B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lastRenderedPageBreak/>
              <w:t>My, níže podepsaní, tímto prohlašujeme, že jsme prostudovali a plně přijímáme obsah výzvy</w:t>
            </w:r>
            <w:r w:rsidR="00B26EBA">
              <w:rPr>
                <w:rFonts w:ascii="Times New Roman" w:hAnsi="Times New Roman" w:cs="Times New Roman"/>
                <w:sz w:val="22"/>
              </w:rPr>
              <w:t xml:space="preserve"> ze </w:t>
            </w:r>
            <w:r w:rsidR="00B26EBA" w:rsidRPr="00A443D4">
              <w:rPr>
                <w:rFonts w:ascii="Times New Roman" w:hAnsi="Times New Roman" w:cs="Times New Roman"/>
                <w:sz w:val="22"/>
              </w:rPr>
              <w:t>dne</w:t>
            </w:r>
            <w:r w:rsidR="00B26EBA" w:rsidRPr="00A443D4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r w:rsidR="00A443D4" w:rsidRPr="00A443D4">
              <w:rPr>
                <w:rFonts w:ascii="Times New Roman" w:hAnsi="Times New Roman" w:cs="Times New Roman"/>
                <w:b/>
                <w:i/>
                <w:sz w:val="22"/>
              </w:rPr>
              <w:t>4</w:t>
            </w:r>
            <w:r w:rsidR="00B80969" w:rsidRPr="00A443D4">
              <w:rPr>
                <w:rFonts w:ascii="Times New Roman" w:hAnsi="Times New Roman" w:cs="Times New Roman"/>
                <w:b/>
                <w:i/>
                <w:sz w:val="22"/>
              </w:rPr>
              <w:t xml:space="preserve">. </w:t>
            </w:r>
            <w:r w:rsidR="006F0019">
              <w:rPr>
                <w:rFonts w:ascii="Times New Roman" w:hAnsi="Times New Roman" w:cs="Times New Roman"/>
                <w:b/>
                <w:i/>
                <w:sz w:val="22"/>
              </w:rPr>
              <w:t>12</w:t>
            </w:r>
            <w:bookmarkStart w:id="1" w:name="_GoBack"/>
            <w:bookmarkEnd w:id="1"/>
            <w:r w:rsidR="00B80969" w:rsidRPr="00A443D4">
              <w:rPr>
                <w:rFonts w:ascii="Times New Roman" w:hAnsi="Times New Roman" w:cs="Times New Roman"/>
                <w:b/>
                <w:i/>
                <w:sz w:val="22"/>
              </w:rPr>
              <w:t>. 2025</w:t>
            </w:r>
            <w:r w:rsidRPr="00A443D4">
              <w:rPr>
                <w:rFonts w:ascii="Times New Roman" w:hAnsi="Times New Roman" w:cs="Times New Roman"/>
                <w:sz w:val="22"/>
              </w:rPr>
              <w:t xml:space="preserve">, která specifikuje předmět veřejné zakázky zahájené odesláním výzvy </w:t>
            </w:r>
            <w:r w:rsidR="00CE1EF7" w:rsidRPr="00A443D4">
              <w:rPr>
                <w:rFonts w:ascii="Times New Roman" w:hAnsi="Times New Roman" w:cs="Times New Roman"/>
                <w:sz w:val="22"/>
              </w:rPr>
              <w:t>k podání nabídky</w:t>
            </w:r>
            <w:r w:rsidRPr="00A443D4">
              <w:rPr>
                <w:rFonts w:ascii="Times New Roman" w:hAnsi="Times New Roman" w:cs="Times New Roman"/>
                <w:sz w:val="22"/>
              </w:rPr>
              <w:t>, a že přijímáme veškeré</w:t>
            </w:r>
            <w:r w:rsidRPr="0008507B">
              <w:rPr>
                <w:rFonts w:ascii="Times New Roman" w:hAnsi="Times New Roman" w:cs="Times New Roman"/>
                <w:sz w:val="22"/>
              </w:rPr>
              <w:t xml:space="preserve"> podmínky v ní obsažené bez výhrad a omezení. </w:t>
            </w:r>
          </w:p>
          <w:p w14:paraId="0B1DA902" w14:textId="42E2BEFE" w:rsidR="00215255" w:rsidRPr="0008507B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Prohlašujeme, že v souladu s podmínkami stanove</w:t>
            </w:r>
            <w:r w:rsidR="00CE1EF7" w:rsidRPr="0008507B">
              <w:rPr>
                <w:rFonts w:ascii="Times New Roman" w:hAnsi="Times New Roman" w:cs="Times New Roman"/>
                <w:sz w:val="22"/>
              </w:rPr>
              <w:t xml:space="preserve">nými ve Výzvě k podání nabídky </w:t>
            </w:r>
            <w:r w:rsidRPr="0008507B">
              <w:rPr>
                <w:rFonts w:ascii="Times New Roman" w:hAnsi="Times New Roman" w:cs="Times New Roman"/>
                <w:sz w:val="22"/>
              </w:rPr>
              <w:t>a prokázání splnění kvalifikace nabízíme poskytnutí služby, která je předmětem této veřejné zakázky.</w:t>
            </w:r>
          </w:p>
          <w:p w14:paraId="7B5A60F8" w14:textId="77777777" w:rsidR="00215255" w:rsidRPr="0008507B" w:rsidRDefault="00215255" w:rsidP="00F835EB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C06EC5" w:rsidRPr="0008507B" w14:paraId="7FD6FD9A" w14:textId="77777777" w:rsidTr="000C3779">
        <w:trPr>
          <w:gridAfter w:val="1"/>
          <w:wAfter w:w="24" w:type="dxa"/>
          <w:cantSplit/>
          <w:trHeight w:val="591"/>
        </w:trPr>
        <w:tc>
          <w:tcPr>
            <w:tcW w:w="9896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7E502F" w14:textId="52A5CFAF" w:rsidR="00C06EC5" w:rsidRPr="0008507B" w:rsidRDefault="00E32F0B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NABÍDKA DODAVATELE – INFORMACE PRO HODNOCENÍ NABÍDKY</w:t>
            </w:r>
          </w:p>
        </w:tc>
      </w:tr>
      <w:tr w:rsidR="00501CC2" w:rsidRPr="0008507B" w14:paraId="37159544" w14:textId="77777777" w:rsidTr="005946AD">
        <w:trPr>
          <w:gridAfter w:val="1"/>
          <w:wAfter w:w="24" w:type="dxa"/>
          <w:cantSplit/>
          <w:trHeight w:val="1162"/>
        </w:trPr>
        <w:tc>
          <w:tcPr>
            <w:tcW w:w="345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8CC0F1" w14:textId="77777777" w:rsidR="00501CC2" w:rsidRDefault="00501CC2" w:rsidP="00F47224">
            <w:pPr>
              <w:pStyle w:val="Stednmka2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POČET PROKLIKŮ</w:t>
            </w:r>
          </w:p>
          <w:p w14:paraId="07595276" w14:textId="1BA35FF8" w:rsidR="009A5848" w:rsidRPr="009A5848" w:rsidRDefault="009A5848" w:rsidP="00F47224">
            <w:pPr>
              <w:pStyle w:val="Stednmka21"/>
              <w:rPr>
                <w:rFonts w:ascii="Times New Roman" w:hAnsi="Times New Roman"/>
                <w:bCs/>
              </w:rPr>
            </w:pPr>
            <w:r w:rsidRPr="009A5848">
              <w:rPr>
                <w:rFonts w:ascii="Times New Roman" w:hAnsi="Times New Roman"/>
                <w:bCs/>
              </w:rPr>
              <w:t>Váha kritéria 3</w:t>
            </w:r>
            <w:r w:rsidR="00D94BF0">
              <w:rPr>
                <w:rFonts w:ascii="Times New Roman" w:hAnsi="Times New Roman"/>
                <w:bCs/>
              </w:rPr>
              <w:t>5</w:t>
            </w:r>
            <w:r w:rsidRPr="009A5848">
              <w:rPr>
                <w:rFonts w:ascii="Times New Roman" w:hAnsi="Times New Roman"/>
                <w:bCs/>
              </w:rPr>
              <w:t xml:space="preserve"> %</w:t>
            </w:r>
          </w:p>
        </w:tc>
        <w:tc>
          <w:tcPr>
            <w:tcW w:w="6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411028" w14:textId="77777777" w:rsidR="00501CC2" w:rsidRPr="0008507B" w:rsidRDefault="00501CC2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501CC2" w:rsidRPr="0008507B" w14:paraId="21178111" w14:textId="77777777" w:rsidTr="005946AD">
        <w:trPr>
          <w:gridAfter w:val="1"/>
          <w:wAfter w:w="24" w:type="dxa"/>
          <w:cantSplit/>
          <w:trHeight w:val="1108"/>
        </w:trPr>
        <w:tc>
          <w:tcPr>
            <w:tcW w:w="345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00D9A5" w14:textId="77777777" w:rsidR="00501CC2" w:rsidRDefault="00501CC2" w:rsidP="00F47224">
            <w:pPr>
              <w:pStyle w:val="Stednmka2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POČET ZOBRAZENÍ</w:t>
            </w:r>
          </w:p>
          <w:p w14:paraId="273F2AC1" w14:textId="16A159C1" w:rsidR="009A5848" w:rsidRPr="0008507B" w:rsidRDefault="009A5848" w:rsidP="00F47224">
            <w:pPr>
              <w:pStyle w:val="Stednmka21"/>
              <w:rPr>
                <w:rFonts w:ascii="Times New Roman" w:hAnsi="Times New Roman"/>
                <w:b/>
              </w:rPr>
            </w:pPr>
            <w:r w:rsidRPr="009A5848">
              <w:rPr>
                <w:rFonts w:ascii="Times New Roman" w:hAnsi="Times New Roman"/>
                <w:bCs/>
              </w:rPr>
              <w:t xml:space="preserve">Váha kritéria </w:t>
            </w:r>
            <w:r>
              <w:rPr>
                <w:rFonts w:ascii="Times New Roman" w:hAnsi="Times New Roman"/>
                <w:bCs/>
              </w:rPr>
              <w:t>2</w:t>
            </w:r>
            <w:r w:rsidR="00D94BF0">
              <w:rPr>
                <w:rFonts w:ascii="Times New Roman" w:hAnsi="Times New Roman"/>
                <w:bCs/>
              </w:rPr>
              <w:t>5</w:t>
            </w:r>
            <w:r w:rsidRPr="009A5848">
              <w:rPr>
                <w:rFonts w:ascii="Times New Roman" w:hAnsi="Times New Roman"/>
                <w:bCs/>
              </w:rPr>
              <w:t xml:space="preserve"> %</w:t>
            </w:r>
          </w:p>
        </w:tc>
        <w:tc>
          <w:tcPr>
            <w:tcW w:w="6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DD64B66" w14:textId="77777777" w:rsidR="00501CC2" w:rsidRPr="0008507B" w:rsidRDefault="00501CC2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</w:tbl>
    <w:p w14:paraId="38675537" w14:textId="77777777" w:rsidR="00577AEC" w:rsidRPr="0008507B" w:rsidRDefault="00577AEC" w:rsidP="00215255">
      <w:pPr>
        <w:spacing w:before="60"/>
        <w:ind w:left="284"/>
        <w:jc w:val="both"/>
        <w:rPr>
          <w:rFonts w:ascii="Times New Roman" w:hAnsi="Times New Roman" w:cs="Times New Roman"/>
          <w:sz w:val="22"/>
        </w:rPr>
      </w:pPr>
    </w:p>
    <w:p w14:paraId="6DC7E19C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Touto nabídkou budeme vázáni po celou dobu zadávací lhůty, která byla stanovena zadavatelem na 60</w:t>
      </w:r>
      <w:r w:rsidRPr="0008507B">
        <w:rPr>
          <w:rFonts w:ascii="Times New Roman" w:hAnsi="Times New Roman" w:cs="Times New Roman"/>
          <w:b/>
          <w:sz w:val="22"/>
        </w:rPr>
        <w:t xml:space="preserve"> </w:t>
      </w:r>
      <w:r w:rsidRPr="0008507B">
        <w:rPr>
          <w:rFonts w:ascii="Times New Roman" w:hAnsi="Times New Roman" w:cs="Times New Roman"/>
          <w:sz w:val="22"/>
        </w:rPr>
        <w:t>dnů a počíná běžet od uplynutí posledního dne lhůty pro podání nabídek. Zadávací lhůta se prodlužuje dodavatelům, s nimiž může zadavatel v souladu se Zákonem uzavřít smlouvu, až do doby uzavření smlouvy nebo do zrušení zadávacího řízení.</w:t>
      </w:r>
    </w:p>
    <w:p w14:paraId="28270466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Podáváme tuto nabídku naším jménem a potvrzujeme, že se neúčastníme ve výběrovém řízení na tuto veřejnou zakázku žádnou jinou nabídkou a dále že nejsme současně subdodavatelem, jehož prostřednictvím jiný dodavatel v tomtéž zadávacím řízení prokazuje kvalifikaci.</w:t>
      </w:r>
    </w:p>
    <w:p w14:paraId="7BE09817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72379ECB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Jsme si vědomi, že do doby uzavření smlouvy nebude tato nabídka spolu s jejím písemným přijetím z Vaší strany představovat závaznou smlouvu mezi námi.</w:t>
      </w:r>
    </w:p>
    <w:p w14:paraId="5AD3B613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Jsme si vědomi, že Zadavatel má právo výběrové řízení zrušit bez udání důvodů.</w:t>
      </w:r>
    </w:p>
    <w:p w14:paraId="06FCD923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  <w:lang w:eastAsia="cs-CZ"/>
        </w:rPr>
        <w:t xml:space="preserve">Svým podpisem stvrzujeme, že podáváme nabídku na základě podmínek uvedených ve Výzvě k podání nabídky. Před podáním nabídky jsme si vyjasnili veškerá sporná ustanovení a případné technické nejasnosti. Nabídková cena obsahuje veškeré náklady nutné ke kompletní realizaci. </w:t>
      </w:r>
    </w:p>
    <w:p w14:paraId="2D22CC36" w14:textId="77777777" w:rsidR="00215255" w:rsidRPr="0008507B" w:rsidRDefault="00215255" w:rsidP="00215255">
      <w:pPr>
        <w:spacing w:before="60"/>
        <w:ind w:left="284"/>
        <w:jc w:val="both"/>
        <w:rPr>
          <w:rFonts w:ascii="Times New Roman" w:hAnsi="Times New Roman" w:cs="Times New Roman"/>
          <w:sz w:val="22"/>
        </w:rPr>
      </w:pPr>
    </w:p>
    <w:p w14:paraId="39D56525" w14:textId="505FCD71" w:rsidR="00215255" w:rsidRPr="0008507B" w:rsidRDefault="00215255" w:rsidP="00215255">
      <w:pPr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 xml:space="preserve">V ………………………… dne …………………. </w:t>
      </w:r>
    </w:p>
    <w:p w14:paraId="7182CC58" w14:textId="77777777" w:rsidR="00215255" w:rsidRPr="0008507B" w:rsidRDefault="00215255" w:rsidP="00215255">
      <w:pPr>
        <w:jc w:val="both"/>
        <w:rPr>
          <w:rFonts w:ascii="Times New Roman" w:hAnsi="Times New Roman" w:cs="Times New Roman"/>
          <w:sz w:val="22"/>
        </w:rPr>
      </w:pPr>
    </w:p>
    <w:p w14:paraId="41E638B1" w14:textId="77777777" w:rsidR="00215255" w:rsidRPr="0008507B" w:rsidRDefault="00215255" w:rsidP="00215255">
      <w:pPr>
        <w:pStyle w:val="Stednmka21"/>
        <w:jc w:val="right"/>
        <w:rPr>
          <w:rFonts w:ascii="Times New Roman" w:hAnsi="Times New Roman"/>
        </w:rPr>
      </w:pPr>
      <w:r w:rsidRPr="0008507B">
        <w:rPr>
          <w:rFonts w:ascii="Times New Roman" w:hAnsi="Times New Roman"/>
        </w:rPr>
        <w:t xml:space="preserve">  ………………………………………………….</w:t>
      </w:r>
    </w:p>
    <w:p w14:paraId="3819A75B" w14:textId="77777777" w:rsidR="00215255" w:rsidRPr="0008507B" w:rsidRDefault="00215255" w:rsidP="00215255">
      <w:pPr>
        <w:pStyle w:val="Stednmka21"/>
        <w:jc w:val="center"/>
        <w:rPr>
          <w:rFonts w:ascii="Times New Roman" w:hAnsi="Times New Roman"/>
        </w:rPr>
      </w:pPr>
      <w:r w:rsidRPr="0008507B">
        <w:rPr>
          <w:rFonts w:ascii="Times New Roman" w:hAnsi="Times New Roman"/>
        </w:rPr>
        <w:t xml:space="preserve">                                                                                                               jméno a podpis</w:t>
      </w:r>
    </w:p>
    <w:p w14:paraId="4B362BB8" w14:textId="77777777" w:rsidR="00215255" w:rsidRPr="0008507B" w:rsidRDefault="00215255" w:rsidP="00215255">
      <w:pPr>
        <w:pStyle w:val="Stednmka21"/>
        <w:jc w:val="right"/>
        <w:rPr>
          <w:rFonts w:ascii="Times New Roman" w:hAnsi="Times New Roman"/>
        </w:rPr>
      </w:pPr>
      <w:r w:rsidRPr="0008507B">
        <w:rPr>
          <w:rFonts w:ascii="Times New Roman" w:hAnsi="Times New Roman"/>
        </w:rPr>
        <w:t xml:space="preserve">          oprávněného zástupce dodavatele</w:t>
      </w:r>
    </w:p>
    <w:p w14:paraId="347F2150" w14:textId="77777777" w:rsidR="00215255" w:rsidRPr="0008507B" w:rsidRDefault="00215255" w:rsidP="00215255">
      <w:pPr>
        <w:jc w:val="both"/>
        <w:rPr>
          <w:rFonts w:ascii="Times New Roman" w:hAnsi="Times New Roman" w:cs="Times New Roman"/>
          <w:i/>
          <w:iCs/>
          <w:sz w:val="22"/>
        </w:rPr>
      </w:pPr>
    </w:p>
    <w:p w14:paraId="0F6CEF25" w14:textId="788BEA1B" w:rsidR="008029C7" w:rsidRPr="0008507B" w:rsidRDefault="00215255" w:rsidP="00123FC4">
      <w:pPr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i/>
          <w:iCs/>
          <w:sz w:val="22"/>
        </w:rPr>
        <w:t>Poznámka:</w:t>
      </w:r>
      <w:r w:rsidRPr="0008507B">
        <w:rPr>
          <w:rFonts w:ascii="Times New Roman" w:hAnsi="Times New Roman" w:cs="Times New Roman"/>
          <w:sz w:val="22"/>
        </w:rPr>
        <w:t xml:space="preserve"> Tento list musí být součástí nabídky.</w:t>
      </w:r>
    </w:p>
    <w:sectPr w:rsidR="008029C7" w:rsidRPr="0008507B" w:rsidSect="00DE45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E41C61" w14:textId="77777777" w:rsidR="002879B9" w:rsidRDefault="002879B9" w:rsidP="006A4E7B">
      <w:pPr>
        <w:spacing w:line="240" w:lineRule="auto"/>
      </w:pPr>
      <w:r>
        <w:separator/>
      </w:r>
    </w:p>
  </w:endnote>
  <w:endnote w:type="continuationSeparator" w:id="0">
    <w:p w14:paraId="1EE23F49" w14:textId="77777777" w:rsidR="002879B9" w:rsidRDefault="002879B9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AAF81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4EB7E9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637EBD7E" wp14:editId="10387447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578578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26A705CD" wp14:editId="70964BDB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53BA6B" w14:textId="77777777" w:rsidR="002879B9" w:rsidRDefault="002879B9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0DBA5C9A" w14:textId="77777777" w:rsidR="002879B9" w:rsidRDefault="002879B9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079F41" w14:textId="77777777" w:rsidR="007E43E4" w:rsidRDefault="006F0019">
    <w:pPr>
      <w:pStyle w:val="Zhlav"/>
    </w:pPr>
    <w:r>
      <w:rPr>
        <w:noProof/>
        <w:lang w:eastAsia="cs-CZ"/>
      </w:rPr>
      <w:pict w14:anchorId="58AF6F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9" type="#_x0000_t75" alt="" style="position:absolute;margin-left:0;margin-top:0;width:444.8pt;height:629pt;z-index:-2516546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3F3DCF" w14:textId="2B64C1B9" w:rsidR="008029C7" w:rsidRDefault="007547E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D55FD55" wp14:editId="0E31E682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292EF611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6E492AD" wp14:editId="484E8BF4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15A73534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49DBC6CC" wp14:editId="0F6652AF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6E938" w14:textId="112E6545" w:rsidR="005A4F91" w:rsidRDefault="007547E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60D171AD" wp14:editId="0E092DCA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1B58C342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5E02E84A" wp14:editId="3E05A23B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0E27AEB0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3096550C" wp14:editId="124971FF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15AA2"/>
    <w:multiLevelType w:val="hybridMultilevel"/>
    <w:tmpl w:val="03A41A52"/>
    <w:lvl w:ilvl="0" w:tplc="CE0A0F1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11896"/>
    <w:multiLevelType w:val="hybridMultilevel"/>
    <w:tmpl w:val="ABB01A68"/>
    <w:lvl w:ilvl="0" w:tplc="0405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2" w15:restartNumberingAfterBreak="0">
    <w:nsid w:val="0A767427"/>
    <w:multiLevelType w:val="multilevel"/>
    <w:tmpl w:val="E4DC4EF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lowerLetter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7426C0C"/>
    <w:multiLevelType w:val="multilevel"/>
    <w:tmpl w:val="717032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33724"/>
    <w:multiLevelType w:val="multilevel"/>
    <w:tmpl w:val="34946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EB0D34"/>
    <w:multiLevelType w:val="hybridMultilevel"/>
    <w:tmpl w:val="90023A1E"/>
    <w:lvl w:ilvl="0" w:tplc="3236A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EB0C04"/>
    <w:multiLevelType w:val="hybridMultilevel"/>
    <w:tmpl w:val="56B853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1462BC"/>
    <w:multiLevelType w:val="hybridMultilevel"/>
    <w:tmpl w:val="32D818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446A6BE7"/>
    <w:multiLevelType w:val="hybridMultilevel"/>
    <w:tmpl w:val="B53A26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65A20"/>
    <w:multiLevelType w:val="hybridMultilevel"/>
    <w:tmpl w:val="E92843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5C7B1F"/>
    <w:multiLevelType w:val="multilevel"/>
    <w:tmpl w:val="32E84AE4"/>
    <w:lvl w:ilvl="0">
      <w:start w:val="1"/>
      <w:numFmt w:val="decimal"/>
      <w:pStyle w:val="listi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4" w15:restartNumberingAfterBreak="0">
    <w:nsid w:val="4DD94146"/>
    <w:multiLevelType w:val="hybridMultilevel"/>
    <w:tmpl w:val="9B42C7CC"/>
    <w:lvl w:ilvl="0" w:tplc="3236AD0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8A41E4F"/>
    <w:multiLevelType w:val="multilevel"/>
    <w:tmpl w:val="007CE85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upp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2"/>
  </w:num>
  <w:num w:numId="5">
    <w:abstractNumId w:val="14"/>
  </w:num>
  <w:num w:numId="6">
    <w:abstractNumId w:val="16"/>
  </w:num>
  <w:num w:numId="7">
    <w:abstractNumId w:val="8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9"/>
  </w:num>
  <w:num w:numId="15">
    <w:abstractNumId w:val="0"/>
  </w:num>
  <w:num w:numId="16">
    <w:abstractNumId w:val="11"/>
  </w:num>
  <w:num w:numId="17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048F"/>
    <w:rsid w:val="000154B9"/>
    <w:rsid w:val="00030B42"/>
    <w:rsid w:val="000315A3"/>
    <w:rsid w:val="00052404"/>
    <w:rsid w:val="00057C7F"/>
    <w:rsid w:val="000603CF"/>
    <w:rsid w:val="00063127"/>
    <w:rsid w:val="00070999"/>
    <w:rsid w:val="00083F9C"/>
    <w:rsid w:val="0008507B"/>
    <w:rsid w:val="0009307D"/>
    <w:rsid w:val="000931DC"/>
    <w:rsid w:val="00096553"/>
    <w:rsid w:val="000A42DC"/>
    <w:rsid w:val="000B4008"/>
    <w:rsid w:val="000C5053"/>
    <w:rsid w:val="000D0213"/>
    <w:rsid w:val="000E246A"/>
    <w:rsid w:val="000F720E"/>
    <w:rsid w:val="001169E3"/>
    <w:rsid w:val="00123FC4"/>
    <w:rsid w:val="001337F2"/>
    <w:rsid w:val="0014134A"/>
    <w:rsid w:val="001416D1"/>
    <w:rsid w:val="0014214F"/>
    <w:rsid w:val="00145CB3"/>
    <w:rsid w:val="00174382"/>
    <w:rsid w:val="0017634C"/>
    <w:rsid w:val="00180A92"/>
    <w:rsid w:val="00182CA1"/>
    <w:rsid w:val="00186794"/>
    <w:rsid w:val="00187903"/>
    <w:rsid w:val="00197BC2"/>
    <w:rsid w:val="001B384A"/>
    <w:rsid w:val="001D09BF"/>
    <w:rsid w:val="001E65FF"/>
    <w:rsid w:val="001E6A54"/>
    <w:rsid w:val="002006E6"/>
    <w:rsid w:val="002050BD"/>
    <w:rsid w:val="00215255"/>
    <w:rsid w:val="00225CE2"/>
    <w:rsid w:val="0022709A"/>
    <w:rsid w:val="002360A7"/>
    <w:rsid w:val="00243C92"/>
    <w:rsid w:val="00253C7A"/>
    <w:rsid w:val="002653B9"/>
    <w:rsid w:val="00265AD1"/>
    <w:rsid w:val="00275EB4"/>
    <w:rsid w:val="00283D7B"/>
    <w:rsid w:val="002879B9"/>
    <w:rsid w:val="00297CFC"/>
    <w:rsid w:val="002A058B"/>
    <w:rsid w:val="002A19AD"/>
    <w:rsid w:val="002B0EF3"/>
    <w:rsid w:val="002B3A17"/>
    <w:rsid w:val="002C0647"/>
    <w:rsid w:val="002C59DA"/>
    <w:rsid w:val="00306780"/>
    <w:rsid w:val="00315342"/>
    <w:rsid w:val="00317A23"/>
    <w:rsid w:val="00331481"/>
    <w:rsid w:val="00333615"/>
    <w:rsid w:val="003355D5"/>
    <w:rsid w:val="00344582"/>
    <w:rsid w:val="0034623C"/>
    <w:rsid w:val="00351E46"/>
    <w:rsid w:val="003576F5"/>
    <w:rsid w:val="00373135"/>
    <w:rsid w:val="00373247"/>
    <w:rsid w:val="0038339F"/>
    <w:rsid w:val="00390E54"/>
    <w:rsid w:val="003A18C8"/>
    <w:rsid w:val="003A2C1C"/>
    <w:rsid w:val="003A36B8"/>
    <w:rsid w:val="003C05A3"/>
    <w:rsid w:val="003C11E5"/>
    <w:rsid w:val="003C3D0E"/>
    <w:rsid w:val="003C6ADF"/>
    <w:rsid w:val="003F6C3A"/>
    <w:rsid w:val="00406C5D"/>
    <w:rsid w:val="0041519A"/>
    <w:rsid w:val="00450E9F"/>
    <w:rsid w:val="00463014"/>
    <w:rsid w:val="0047705F"/>
    <w:rsid w:val="00487B44"/>
    <w:rsid w:val="004D3F9B"/>
    <w:rsid w:val="00500CC5"/>
    <w:rsid w:val="005018D6"/>
    <w:rsid w:val="00501CC2"/>
    <w:rsid w:val="0050508E"/>
    <w:rsid w:val="00506D26"/>
    <w:rsid w:val="0051563F"/>
    <w:rsid w:val="00515B20"/>
    <w:rsid w:val="00521FE0"/>
    <w:rsid w:val="0052541A"/>
    <w:rsid w:val="00541D8A"/>
    <w:rsid w:val="00547578"/>
    <w:rsid w:val="00547A4A"/>
    <w:rsid w:val="00552978"/>
    <w:rsid w:val="005653C1"/>
    <w:rsid w:val="0056729F"/>
    <w:rsid w:val="00567889"/>
    <w:rsid w:val="00577AEC"/>
    <w:rsid w:val="00580CFE"/>
    <w:rsid w:val="00583785"/>
    <w:rsid w:val="005946AD"/>
    <w:rsid w:val="005A4F91"/>
    <w:rsid w:val="005C1504"/>
    <w:rsid w:val="005E07F5"/>
    <w:rsid w:val="005E516C"/>
    <w:rsid w:val="005E6F56"/>
    <w:rsid w:val="005F0BB2"/>
    <w:rsid w:val="005F3B78"/>
    <w:rsid w:val="005F5EA8"/>
    <w:rsid w:val="00606BFD"/>
    <w:rsid w:val="00607551"/>
    <w:rsid w:val="00636784"/>
    <w:rsid w:val="00653A85"/>
    <w:rsid w:val="00661625"/>
    <w:rsid w:val="00663219"/>
    <w:rsid w:val="00664B18"/>
    <w:rsid w:val="00670E9A"/>
    <w:rsid w:val="006756F4"/>
    <w:rsid w:val="006817AE"/>
    <w:rsid w:val="006859B5"/>
    <w:rsid w:val="006A0E0A"/>
    <w:rsid w:val="006A4E7B"/>
    <w:rsid w:val="006B2350"/>
    <w:rsid w:val="006D6B59"/>
    <w:rsid w:val="006F0019"/>
    <w:rsid w:val="00700048"/>
    <w:rsid w:val="00720C71"/>
    <w:rsid w:val="00721F0C"/>
    <w:rsid w:val="00722664"/>
    <w:rsid w:val="00725386"/>
    <w:rsid w:val="0073367B"/>
    <w:rsid w:val="007547EE"/>
    <w:rsid w:val="00770E0A"/>
    <w:rsid w:val="007754E6"/>
    <w:rsid w:val="007917CF"/>
    <w:rsid w:val="007938CF"/>
    <w:rsid w:val="007A18CB"/>
    <w:rsid w:val="007A28E6"/>
    <w:rsid w:val="007B70A8"/>
    <w:rsid w:val="007C009D"/>
    <w:rsid w:val="007C2095"/>
    <w:rsid w:val="007D43E9"/>
    <w:rsid w:val="007E43E4"/>
    <w:rsid w:val="008029C7"/>
    <w:rsid w:val="00807294"/>
    <w:rsid w:val="0083686E"/>
    <w:rsid w:val="00840FCC"/>
    <w:rsid w:val="0084479B"/>
    <w:rsid w:val="00874BFE"/>
    <w:rsid w:val="008A000F"/>
    <w:rsid w:val="008A0B07"/>
    <w:rsid w:val="008B5CBA"/>
    <w:rsid w:val="008C5DBD"/>
    <w:rsid w:val="008D09A6"/>
    <w:rsid w:val="008D7C11"/>
    <w:rsid w:val="008E0E85"/>
    <w:rsid w:val="008F5F85"/>
    <w:rsid w:val="00907216"/>
    <w:rsid w:val="009128DA"/>
    <w:rsid w:val="00921838"/>
    <w:rsid w:val="00927FA6"/>
    <w:rsid w:val="0094298A"/>
    <w:rsid w:val="00960F1A"/>
    <w:rsid w:val="0096222B"/>
    <w:rsid w:val="00967021"/>
    <w:rsid w:val="0098568C"/>
    <w:rsid w:val="009972F3"/>
    <w:rsid w:val="009A5848"/>
    <w:rsid w:val="009B4D29"/>
    <w:rsid w:val="009C218F"/>
    <w:rsid w:val="00A34D0A"/>
    <w:rsid w:val="00A370F6"/>
    <w:rsid w:val="00A41233"/>
    <w:rsid w:val="00A43FEB"/>
    <w:rsid w:val="00A443D4"/>
    <w:rsid w:val="00A51903"/>
    <w:rsid w:val="00A60842"/>
    <w:rsid w:val="00A93009"/>
    <w:rsid w:val="00A95C9B"/>
    <w:rsid w:val="00AB4609"/>
    <w:rsid w:val="00AC0532"/>
    <w:rsid w:val="00AC4DD4"/>
    <w:rsid w:val="00AF0E2E"/>
    <w:rsid w:val="00B04A4C"/>
    <w:rsid w:val="00B11C15"/>
    <w:rsid w:val="00B13460"/>
    <w:rsid w:val="00B14A97"/>
    <w:rsid w:val="00B15AF1"/>
    <w:rsid w:val="00B26DD3"/>
    <w:rsid w:val="00B26EBA"/>
    <w:rsid w:val="00B27A40"/>
    <w:rsid w:val="00B63637"/>
    <w:rsid w:val="00B70208"/>
    <w:rsid w:val="00B80969"/>
    <w:rsid w:val="00BA4D0A"/>
    <w:rsid w:val="00BA74E4"/>
    <w:rsid w:val="00BC19A7"/>
    <w:rsid w:val="00BC4BE6"/>
    <w:rsid w:val="00BE2EF6"/>
    <w:rsid w:val="00BE71E2"/>
    <w:rsid w:val="00BE7EDE"/>
    <w:rsid w:val="00BF489D"/>
    <w:rsid w:val="00BF6346"/>
    <w:rsid w:val="00C06EC5"/>
    <w:rsid w:val="00C10DC2"/>
    <w:rsid w:val="00C11609"/>
    <w:rsid w:val="00C201FC"/>
    <w:rsid w:val="00C36A75"/>
    <w:rsid w:val="00C41975"/>
    <w:rsid w:val="00C47013"/>
    <w:rsid w:val="00C60D90"/>
    <w:rsid w:val="00C74D77"/>
    <w:rsid w:val="00C80578"/>
    <w:rsid w:val="00C84E4C"/>
    <w:rsid w:val="00C925FF"/>
    <w:rsid w:val="00CA766B"/>
    <w:rsid w:val="00CD0D76"/>
    <w:rsid w:val="00CD4665"/>
    <w:rsid w:val="00CE1EF7"/>
    <w:rsid w:val="00CE4F80"/>
    <w:rsid w:val="00CE6B4F"/>
    <w:rsid w:val="00CF40F1"/>
    <w:rsid w:val="00CF5B47"/>
    <w:rsid w:val="00CF6198"/>
    <w:rsid w:val="00D13ED5"/>
    <w:rsid w:val="00D1582C"/>
    <w:rsid w:val="00D16DBE"/>
    <w:rsid w:val="00D32D2C"/>
    <w:rsid w:val="00D506E8"/>
    <w:rsid w:val="00D63E74"/>
    <w:rsid w:val="00D6607C"/>
    <w:rsid w:val="00D67803"/>
    <w:rsid w:val="00D72000"/>
    <w:rsid w:val="00D8159D"/>
    <w:rsid w:val="00D94BF0"/>
    <w:rsid w:val="00DA104A"/>
    <w:rsid w:val="00DA152E"/>
    <w:rsid w:val="00DB562C"/>
    <w:rsid w:val="00DC5CEC"/>
    <w:rsid w:val="00DD0DD8"/>
    <w:rsid w:val="00DE45C4"/>
    <w:rsid w:val="00E0094F"/>
    <w:rsid w:val="00E03503"/>
    <w:rsid w:val="00E03E3C"/>
    <w:rsid w:val="00E13382"/>
    <w:rsid w:val="00E305C2"/>
    <w:rsid w:val="00E32F0B"/>
    <w:rsid w:val="00E34DC3"/>
    <w:rsid w:val="00E4733B"/>
    <w:rsid w:val="00E565AC"/>
    <w:rsid w:val="00E60B7E"/>
    <w:rsid w:val="00E64D95"/>
    <w:rsid w:val="00E706B3"/>
    <w:rsid w:val="00E7125E"/>
    <w:rsid w:val="00E72165"/>
    <w:rsid w:val="00E779A6"/>
    <w:rsid w:val="00E77C68"/>
    <w:rsid w:val="00EB165C"/>
    <w:rsid w:val="00EB5247"/>
    <w:rsid w:val="00F32E42"/>
    <w:rsid w:val="00F34B07"/>
    <w:rsid w:val="00F47833"/>
    <w:rsid w:val="00F835EB"/>
    <w:rsid w:val="00F85DD7"/>
    <w:rsid w:val="00F93D0D"/>
    <w:rsid w:val="00FA5E5B"/>
    <w:rsid w:val="00FB7FE2"/>
    <w:rsid w:val="00FC01F6"/>
    <w:rsid w:val="00FF0C2A"/>
    <w:rsid w:val="00FF2420"/>
    <w:rsid w:val="00FF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31E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1525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F0000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807294"/>
    <w:pPr>
      <w:ind w:left="720"/>
      <w:contextualSpacing/>
    </w:pPr>
  </w:style>
  <w:style w:type="paragraph" w:customStyle="1" w:styleId="listina">
    <w:name w:val="listina"/>
    <w:basedOn w:val="Normln"/>
    <w:rsid w:val="0001048F"/>
    <w:pPr>
      <w:numPr>
        <w:numId w:val="1"/>
      </w:num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uiPriority w:val="99"/>
    <w:rsid w:val="0001048F"/>
    <w:pPr>
      <w:spacing w:line="240" w:lineRule="auto"/>
    </w:pPr>
    <w:rPr>
      <w:rFonts w:ascii="Courier New" w:eastAsia="Times New Roman" w:hAnsi="Courier New" w:cs="Courier New"/>
      <w:sz w:val="24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uiPriority w:val="99"/>
    <w:rsid w:val="0001048F"/>
    <w:rPr>
      <w:rFonts w:ascii="Courier New" w:eastAsia="Times New Roman" w:hAnsi="Courier New" w:cs="Courier New"/>
      <w:sz w:val="24"/>
      <w:szCs w:val="20"/>
      <w:lang w:eastAsia="cs-CZ"/>
    </w:rPr>
  </w:style>
  <w:style w:type="paragraph" w:customStyle="1" w:styleId="Styl">
    <w:name w:val="Styl"/>
    <w:uiPriority w:val="99"/>
    <w:rsid w:val="000104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373247"/>
    <w:rPr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373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73247"/>
    <w:rPr>
      <w:b/>
      <w:b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B165C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EB165C"/>
    <w:rPr>
      <w:rFonts w:ascii="Calibri" w:eastAsia="Batang" w:hAnsi="Calibri" w:cs="Times New Roman"/>
      <w:b/>
      <w:bCs/>
      <w:sz w:val="20"/>
      <w:szCs w:val="20"/>
      <w:lang w:eastAsia="ar-SA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15255"/>
    <w:rPr>
      <w:rFonts w:asciiTheme="majorHAnsi" w:eastAsiaTheme="majorEastAsia" w:hAnsiTheme="majorHAnsi" w:cstheme="majorBidi"/>
      <w:color w:val="BF0000" w:themeColor="accent1" w:themeShade="BF"/>
      <w:sz w:val="18"/>
    </w:rPr>
  </w:style>
  <w:style w:type="paragraph" w:customStyle="1" w:styleId="Stednmka21">
    <w:name w:val="Střední mřížka 21"/>
    <w:qFormat/>
    <w:rsid w:val="0021525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9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35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5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6F0B92-80A2-4883-ACBC-EE51254C3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465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2025-04-01T11:02:00Z</dcterms:created>
  <dcterms:modified xsi:type="dcterms:W3CDTF">2025-12-03T12:10:00Z</dcterms:modified>
</cp:coreProperties>
</file>