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7B83C" w14:textId="42C4BA9F" w:rsidR="00215255" w:rsidRDefault="00215255" w:rsidP="00215255">
      <w:pPr>
        <w:spacing w:before="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Příloha č. </w:t>
      </w:r>
      <w:r w:rsidR="00F43921">
        <w:rPr>
          <w:rFonts w:ascii="Arial" w:hAnsi="Arial" w:cs="Arial"/>
          <w:sz w:val="22"/>
        </w:rPr>
        <w:t>5</w:t>
      </w:r>
    </w:p>
    <w:p w14:paraId="4863C225" w14:textId="77777777" w:rsidR="00215255" w:rsidRDefault="00215255" w:rsidP="00215255">
      <w:pPr>
        <w:spacing w:before="60"/>
        <w:ind w:left="284"/>
        <w:jc w:val="both"/>
        <w:rPr>
          <w:rFonts w:ascii="Arial" w:hAnsi="Arial" w:cs="Arial"/>
          <w:sz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215255" w:rsidRPr="00BA06C2" w14:paraId="375163DE" w14:textId="77777777" w:rsidTr="00F47224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6451F5D9" w14:textId="50CA34C7" w:rsidR="00215255" w:rsidRPr="00CE1EF7" w:rsidRDefault="00215255" w:rsidP="00CE1EF7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</w:tc>
      </w:tr>
      <w:tr w:rsidR="00215255" w:rsidRPr="00BD18CF" w14:paraId="5F3A7A00" w14:textId="77777777" w:rsidTr="00F47224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487113EA" w14:textId="77777777" w:rsidR="00215255" w:rsidRPr="009034B1" w:rsidRDefault="00215255" w:rsidP="00F4722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34B1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</w:p>
          <w:p w14:paraId="3515D0CD" w14:textId="4EE356E2" w:rsidR="00215255" w:rsidRPr="009034B1" w:rsidRDefault="00215255" w:rsidP="00F472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034B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K VÝZVĚ K PODÁNÍ NABÍDKY NA </w:t>
            </w:r>
            <w:r w:rsidR="009B6351">
              <w:rPr>
                <w:rFonts w:ascii="Calibri" w:hAnsi="Calibri" w:cs="Calibri"/>
                <w:b/>
                <w:bCs/>
                <w:sz w:val="24"/>
                <w:szCs w:val="24"/>
              </w:rPr>
              <w:t>VEŘEJNOU ZAKÁZKU</w:t>
            </w:r>
            <w:r w:rsidRPr="009034B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MALÉHO ROZSAHU</w:t>
            </w:r>
          </w:p>
          <w:p w14:paraId="65F0BAC8" w14:textId="77777777" w:rsidR="00215255" w:rsidRPr="009034B1" w:rsidRDefault="00215255" w:rsidP="00B62E98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  <w:tr w:rsidR="00215255" w:rsidRPr="00BD18CF" w14:paraId="506C74FB" w14:textId="77777777" w:rsidTr="00F47224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616728B1" w14:textId="77777777" w:rsidR="00215255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90EE35" w14:textId="77777777" w:rsidR="00215255" w:rsidRPr="00BD18CF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4C0F5446" w14:textId="77777777" w:rsidR="00215255" w:rsidRDefault="00215255" w:rsidP="00F4722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233C15" w14:textId="77777777" w:rsidR="00F43921" w:rsidRPr="005E34D8" w:rsidRDefault="00F43921" w:rsidP="00F43921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513E">
              <w:rPr>
                <w:rFonts w:ascii="Arial" w:hAnsi="Arial" w:cs="Arial"/>
                <w:b/>
                <w:bCs/>
                <w:sz w:val="24"/>
                <w:szCs w:val="24"/>
              </w:rPr>
              <w:t>„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Dodání a instalace vzduchotechniky, rekuperace a větrání s chlazením ve velkém sále kina Art v Brně</w:t>
            </w:r>
            <w:r w:rsidRPr="005E34D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“ </w:t>
            </w:r>
          </w:p>
          <w:p w14:paraId="202F44BB" w14:textId="77777777" w:rsidR="00215255" w:rsidRPr="00E30A02" w:rsidRDefault="00215255" w:rsidP="00F472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255" w:rsidRPr="00BD18CF" w14:paraId="2BCB0E0B" w14:textId="77777777" w:rsidTr="00F47224">
        <w:trPr>
          <w:trHeight w:val="1929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6BD090C1" w14:textId="77777777" w:rsidR="00215255" w:rsidRPr="00BD18CF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25C89D15" w14:textId="77777777" w:rsidR="00F43921" w:rsidRPr="00EC2CB7" w:rsidRDefault="00F43921" w:rsidP="00F439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C2CB7">
              <w:rPr>
                <w:rFonts w:ascii="Arial" w:hAnsi="Arial" w:cs="Arial"/>
                <w:b/>
                <w:sz w:val="20"/>
                <w:szCs w:val="20"/>
              </w:rPr>
              <w:t xml:space="preserve">TIC BRNO, příspěvková organizace </w:t>
            </w:r>
          </w:p>
          <w:p w14:paraId="1C3EF630" w14:textId="77777777" w:rsidR="00F43921" w:rsidRPr="00EC2CB7" w:rsidRDefault="00F43921" w:rsidP="00F439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C2CB7">
              <w:rPr>
                <w:rFonts w:ascii="Arial" w:hAnsi="Arial" w:cs="Arial"/>
                <w:sz w:val="20"/>
                <w:szCs w:val="20"/>
              </w:rPr>
              <w:t>se sídlem: Radnická 365/2, Brno 602 00</w:t>
            </w:r>
          </w:p>
          <w:p w14:paraId="367754D2" w14:textId="77777777" w:rsidR="00F43921" w:rsidRPr="00EC2CB7" w:rsidRDefault="00F43921" w:rsidP="00F439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C2CB7">
              <w:rPr>
                <w:rFonts w:ascii="Arial" w:hAnsi="Arial" w:cs="Arial"/>
                <w:sz w:val="20"/>
                <w:szCs w:val="20"/>
              </w:rPr>
              <w:t>IČO: 00101460, DIČ: CZ00101460</w:t>
            </w:r>
          </w:p>
          <w:p w14:paraId="1AFDDDC6" w14:textId="77777777" w:rsidR="00F43921" w:rsidRPr="00EC2CB7" w:rsidRDefault="00F43921" w:rsidP="00F439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C2CB7">
              <w:rPr>
                <w:rFonts w:ascii="Arial" w:hAnsi="Arial" w:cs="Arial"/>
                <w:sz w:val="20"/>
                <w:szCs w:val="20"/>
              </w:rPr>
              <w:t>zapsaná v OR vedeném KS v Brně, oddíl Pr, vložka 18</w:t>
            </w:r>
          </w:p>
          <w:p w14:paraId="1831B479" w14:textId="77777777" w:rsidR="00F43921" w:rsidRPr="00EC2CB7" w:rsidRDefault="00F43921" w:rsidP="00F439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C2CB7">
              <w:rPr>
                <w:rFonts w:ascii="Arial" w:hAnsi="Arial" w:cs="Arial"/>
                <w:sz w:val="20"/>
                <w:szCs w:val="20"/>
              </w:rPr>
              <w:t>zastoupená: Mgr. et Mgr. Janou Tichou Janulíkovou, ředitelkou organizace</w:t>
            </w:r>
          </w:p>
          <w:p w14:paraId="45E53AA2" w14:textId="77777777" w:rsidR="00F43921" w:rsidRPr="00EC2CB7" w:rsidRDefault="00F43921" w:rsidP="00F439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C2CB7">
              <w:rPr>
                <w:rFonts w:ascii="Arial" w:hAnsi="Arial" w:cs="Arial"/>
                <w:sz w:val="20"/>
                <w:szCs w:val="20"/>
              </w:rPr>
              <w:t>kontaktní osoba: Milan Šimánek, tel.: +420 725 518 108, e-mail: simanek@kinoart.cz</w:t>
            </w:r>
          </w:p>
          <w:p w14:paraId="07FA6395" w14:textId="059E5251" w:rsidR="00215255" w:rsidRPr="00E82CB8" w:rsidRDefault="00215255" w:rsidP="00BA5CF0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</w:p>
        </w:tc>
      </w:tr>
      <w:tr w:rsidR="00215255" w:rsidRPr="00BD18CF" w14:paraId="25E7553B" w14:textId="77777777" w:rsidTr="00F47224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27E67757" w14:textId="77777777" w:rsidR="00215255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7D190D" w14:textId="77777777" w:rsidR="00215255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  <w:p w14:paraId="0D36D667" w14:textId="77777777" w:rsidR="00215255" w:rsidRPr="00BD18CF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0BCBD642" w14:textId="77777777" w:rsidR="00215255" w:rsidRPr="00BD18CF" w:rsidRDefault="00215255" w:rsidP="00F472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5255" w:rsidRPr="00BD18CF" w14:paraId="4619F527" w14:textId="77777777" w:rsidTr="00CE1EF7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6BD7534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1D460B48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232B9642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5A30384B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06EC78AE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  <w:vAlign w:val="center"/>
          </w:tcPr>
          <w:p w14:paraId="38DE601C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40DC6796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6CDEB0FB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363888E4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31E86879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3BFCB509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Místo podnikání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49" w:type="dxa"/>
            <w:gridSpan w:val="4"/>
            <w:vAlign w:val="center"/>
          </w:tcPr>
          <w:p w14:paraId="68B9F442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301D8C4C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627EB6A3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  <w:vAlign w:val="center"/>
          </w:tcPr>
          <w:p w14:paraId="3231808E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73A5319F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789C08BC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  <w:vAlign w:val="center"/>
          </w:tcPr>
          <w:p w14:paraId="15081F4B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215255" w:rsidRPr="00BD18CF" w14:paraId="19F7C048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236D9581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  <w:vAlign w:val="center"/>
          </w:tcPr>
          <w:p w14:paraId="3E0D2957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255" w:rsidRPr="00BD18CF" w14:paraId="13150FBA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50983D2F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  <w:vAlign w:val="center"/>
          </w:tcPr>
          <w:p w14:paraId="7B70024C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098CD470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2A091EA0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  <w:vAlign w:val="center"/>
          </w:tcPr>
          <w:p w14:paraId="3AE8A19D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53551780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7ABE7C57" w14:textId="77777777" w:rsidR="00215255" w:rsidRPr="009E0A48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9E0A48"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5449" w:type="dxa"/>
            <w:gridSpan w:val="4"/>
            <w:vAlign w:val="center"/>
          </w:tcPr>
          <w:p w14:paraId="78B50386" w14:textId="77777777" w:rsidR="00215255" w:rsidRPr="009E0A48" w:rsidRDefault="00215255" w:rsidP="00CE1E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 – NE</w:t>
            </w:r>
          </w:p>
        </w:tc>
      </w:tr>
      <w:tr w:rsidR="00215255" w:rsidRPr="00BD18CF" w14:paraId="032CA30C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02737207" w14:textId="77777777" w:rsidR="00215255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spojení: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21EA38EE" w14:textId="77777777" w:rsidR="00215255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5449" w:type="dxa"/>
            <w:gridSpan w:val="4"/>
            <w:vAlign w:val="center"/>
          </w:tcPr>
          <w:p w14:paraId="3196D9C2" w14:textId="77777777" w:rsidR="00215255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4A68CF44" w14:textId="77777777" w:rsidTr="00CE1EF7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6277C658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  <w:vAlign w:val="center"/>
          </w:tcPr>
          <w:p w14:paraId="280106A6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5546F6D0" w14:textId="77777777" w:rsidTr="00F47224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31E4500D" w14:textId="77777777" w:rsidR="00215255" w:rsidRPr="00BD18CF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EDFCF3A" w14:textId="7589DA01" w:rsidR="00215255" w:rsidRPr="00BD18CF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My, níže podepsaní, tímto prohlašujeme, že jsme prostudovali a plně přijímáme obsah </w:t>
            </w:r>
            <w:r>
              <w:rPr>
                <w:rFonts w:ascii="Arial" w:hAnsi="Arial" w:cs="Arial"/>
                <w:sz w:val="20"/>
                <w:szCs w:val="20"/>
              </w:rPr>
              <w:t>výzvy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která specifikuje předmět veřejné zakázky zahájené odesláním výzvy </w:t>
            </w:r>
            <w:r w:rsidR="00CE1EF7">
              <w:rPr>
                <w:rFonts w:ascii="Arial" w:hAnsi="Arial" w:cs="Arial"/>
                <w:sz w:val="20"/>
                <w:szCs w:val="20"/>
              </w:rPr>
              <w:t xml:space="preserve">k podání nabídky dne </w:t>
            </w:r>
            <w:r w:rsidR="006A2F82">
              <w:rPr>
                <w:rFonts w:ascii="Arial" w:hAnsi="Arial" w:cs="Arial"/>
                <w:sz w:val="20"/>
                <w:szCs w:val="20"/>
              </w:rPr>
              <w:t>22</w:t>
            </w:r>
            <w:r w:rsidR="00CE1EF7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43921">
              <w:rPr>
                <w:rFonts w:ascii="Arial" w:hAnsi="Arial" w:cs="Arial"/>
                <w:sz w:val="20"/>
                <w:szCs w:val="20"/>
              </w:rPr>
              <w:t>12</w:t>
            </w:r>
            <w:r w:rsidR="00CE1EF7">
              <w:rPr>
                <w:rFonts w:ascii="Arial" w:hAnsi="Arial" w:cs="Arial"/>
                <w:sz w:val="20"/>
                <w:szCs w:val="20"/>
              </w:rPr>
              <w:t>. 202</w:t>
            </w:r>
            <w:r w:rsidR="00F43921">
              <w:rPr>
                <w:rFonts w:ascii="Arial" w:hAnsi="Arial" w:cs="Arial"/>
                <w:sz w:val="20"/>
                <w:szCs w:val="20"/>
              </w:rPr>
              <w:t>5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0B1DA902" w14:textId="42E2BEFE" w:rsidR="00215255" w:rsidRPr="00BD18CF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Prohlašujeme, </w:t>
            </w:r>
            <w:r w:rsidRPr="00BD18CF">
              <w:rPr>
                <w:rFonts w:ascii="Arial" w:hAnsi="Arial" w:cs="Arial"/>
                <w:sz w:val="20"/>
                <w:szCs w:val="20"/>
              </w:rPr>
              <w:t>že v souladu s podmínkami stanove</w:t>
            </w:r>
            <w:r w:rsidR="00CE1EF7">
              <w:rPr>
                <w:rFonts w:ascii="Arial" w:hAnsi="Arial" w:cs="Arial"/>
                <w:sz w:val="20"/>
                <w:szCs w:val="20"/>
              </w:rPr>
              <w:t xml:space="preserve">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t>a prokázání splnění kvalifikace nabízíme poskytnutí služby, která je předmětem této veřejné zakázky.</w:t>
            </w:r>
          </w:p>
          <w:p w14:paraId="0BE96967" w14:textId="77777777" w:rsidR="00215255" w:rsidRPr="00BD18CF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47D4653" w14:textId="77777777" w:rsidR="00215255" w:rsidRPr="00BD18CF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</w:p>
          <w:p w14:paraId="24FF9095" w14:textId="77777777" w:rsidR="00215255" w:rsidRDefault="00215255" w:rsidP="00F472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5A60F8" w14:textId="77777777" w:rsidR="00215255" w:rsidRPr="00BD18CF" w:rsidRDefault="00215255" w:rsidP="00F472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5255" w:rsidRPr="00BD18CF" w14:paraId="461D310F" w14:textId="77777777" w:rsidTr="00F47224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E7778FC" w14:textId="77777777" w:rsidR="00215255" w:rsidRPr="00FD5653" w:rsidRDefault="00215255" w:rsidP="00F47224">
            <w:pPr>
              <w:pStyle w:val="Stednmka21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6912D8" w14:textId="77777777" w:rsidR="00215255" w:rsidRPr="00FD5653" w:rsidRDefault="00215255" w:rsidP="00F4722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04C442" w14:textId="77777777" w:rsidR="00215255" w:rsidRPr="00FD5653" w:rsidRDefault="00215255" w:rsidP="00F4722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E9DF03" w14:textId="77777777" w:rsidR="00215255" w:rsidRPr="00FD5653" w:rsidRDefault="00215255" w:rsidP="00F4722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84479B" w:rsidRPr="00BD18CF" w14:paraId="0A620EE4" w14:textId="77777777" w:rsidTr="00AD3BB3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EFE46A" w14:textId="7114295C" w:rsidR="0084479B" w:rsidRPr="00F513A3" w:rsidRDefault="000113BD" w:rsidP="00F47224">
            <w:pPr>
              <w:pStyle w:val="Stednmka2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Celková cena zakázky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1A99C9" w14:textId="77777777" w:rsidR="0084479B" w:rsidRPr="00BD18CF" w:rsidRDefault="0084479B" w:rsidP="00F472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8AA7B5" w14:textId="77777777" w:rsidR="0084479B" w:rsidRPr="00BD18CF" w:rsidRDefault="0084479B" w:rsidP="00F472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50B5FA" w14:textId="77777777" w:rsidR="0084479B" w:rsidRPr="00BD18CF" w:rsidRDefault="0084479B" w:rsidP="00F47224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</w:tbl>
    <w:p w14:paraId="6EE1F6D9" w14:textId="77777777" w:rsidR="00215255" w:rsidRDefault="00215255" w:rsidP="00215255">
      <w:pPr>
        <w:spacing w:before="60"/>
        <w:ind w:left="284"/>
        <w:jc w:val="both"/>
        <w:rPr>
          <w:rFonts w:ascii="Arial" w:hAnsi="Arial" w:cs="Arial"/>
          <w:sz w:val="20"/>
          <w:szCs w:val="20"/>
        </w:rPr>
      </w:pPr>
    </w:p>
    <w:p w14:paraId="6DC7E19C" w14:textId="739DFFBF" w:rsidR="00215255" w:rsidRPr="00BD18CF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Touto nabídkou budeme vázáni po celou dobu zadávací lhůty</w:t>
      </w:r>
      <w:r w:rsidR="008662CD">
        <w:rPr>
          <w:rFonts w:ascii="Arial" w:hAnsi="Arial" w:cs="Arial"/>
          <w:sz w:val="20"/>
          <w:szCs w:val="20"/>
        </w:rPr>
        <w:t xml:space="preserve"> specifikované výzvou zadavatele.</w:t>
      </w:r>
    </w:p>
    <w:p w14:paraId="28270466" w14:textId="77777777" w:rsidR="00215255" w:rsidRPr="00BD18CF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Podáváme tuto nabídku naším jménem a potvrzujeme, že se </w:t>
      </w:r>
      <w:r>
        <w:rPr>
          <w:rFonts w:ascii="Arial" w:hAnsi="Arial" w:cs="Arial"/>
          <w:sz w:val="20"/>
          <w:szCs w:val="20"/>
        </w:rPr>
        <w:t>neúčastníme ve výběrovém</w:t>
      </w:r>
      <w:r w:rsidRPr="00BD18CF">
        <w:rPr>
          <w:rFonts w:ascii="Arial" w:hAnsi="Arial" w:cs="Arial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7BE09817" w14:textId="77777777" w:rsidR="00215255" w:rsidRPr="00BD18CF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72379ECB" w14:textId="77777777" w:rsidR="00215255" w:rsidRPr="00BD18CF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5AD3B613" w14:textId="77777777" w:rsidR="00215255" w:rsidRPr="00BD18CF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Jsme si vědomi, že Zadavatel má právo </w:t>
      </w:r>
      <w:r>
        <w:rPr>
          <w:rFonts w:ascii="Arial" w:hAnsi="Arial" w:cs="Arial"/>
          <w:sz w:val="20"/>
          <w:szCs w:val="20"/>
        </w:rPr>
        <w:t>výběrové</w:t>
      </w:r>
      <w:r w:rsidRPr="00BD18CF">
        <w:rPr>
          <w:rFonts w:ascii="Arial" w:hAnsi="Arial" w:cs="Arial"/>
          <w:sz w:val="20"/>
          <w:szCs w:val="20"/>
        </w:rPr>
        <w:t xml:space="preserve"> řízení zrušit bez udání důvodů.</w:t>
      </w:r>
    </w:p>
    <w:p w14:paraId="06FCD923" w14:textId="77777777" w:rsidR="00215255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14:paraId="2D22CC36" w14:textId="77777777" w:rsidR="00215255" w:rsidRPr="00BD18CF" w:rsidRDefault="00215255" w:rsidP="00215255">
      <w:pPr>
        <w:spacing w:before="60"/>
        <w:ind w:left="284"/>
        <w:jc w:val="both"/>
        <w:rPr>
          <w:rFonts w:ascii="Arial" w:hAnsi="Arial" w:cs="Arial"/>
          <w:sz w:val="20"/>
          <w:szCs w:val="20"/>
        </w:rPr>
      </w:pPr>
    </w:p>
    <w:p w14:paraId="2B010BCF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  <w:lang w:eastAsia="cs-CZ"/>
        </w:rPr>
      </w:pPr>
    </w:p>
    <w:p w14:paraId="622ED605" w14:textId="77777777" w:rsidR="00215255" w:rsidRPr="00BE7A67" w:rsidRDefault="00215255" w:rsidP="00215255">
      <w:pPr>
        <w:jc w:val="both"/>
        <w:rPr>
          <w:rFonts w:ascii="Arial" w:hAnsi="Arial" w:cs="Arial"/>
          <w:sz w:val="20"/>
          <w:szCs w:val="20"/>
          <w:lang w:eastAsia="cs-CZ"/>
        </w:rPr>
      </w:pPr>
    </w:p>
    <w:p w14:paraId="39D56525" w14:textId="7697E8B4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  <w:r w:rsidR="000113BD">
        <w:rPr>
          <w:rFonts w:ascii="Arial" w:hAnsi="Arial" w:cs="Arial"/>
          <w:sz w:val="20"/>
          <w:szCs w:val="20"/>
        </w:rPr>
        <w:t>202</w:t>
      </w:r>
      <w:r w:rsidR="00F43921">
        <w:rPr>
          <w:rFonts w:ascii="Arial" w:hAnsi="Arial" w:cs="Arial"/>
          <w:sz w:val="20"/>
          <w:szCs w:val="20"/>
        </w:rPr>
        <w:t>5</w:t>
      </w:r>
    </w:p>
    <w:p w14:paraId="4A96026D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77E7DC19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14F39662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5FDCE546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385486B2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1DC03375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7182CC58" w14:textId="77777777" w:rsidR="00215255" w:rsidRPr="00BD18CF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41E638B1" w14:textId="77777777" w:rsidR="00215255" w:rsidRPr="00BD18CF" w:rsidRDefault="00215255" w:rsidP="00215255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14:paraId="3819A75B" w14:textId="77777777" w:rsidR="00215255" w:rsidRPr="00BD18CF" w:rsidRDefault="00215255" w:rsidP="00215255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jméno a podpis</w:t>
      </w:r>
    </w:p>
    <w:p w14:paraId="4B362BB8" w14:textId="77777777" w:rsidR="00215255" w:rsidRPr="00BD18CF" w:rsidRDefault="00215255" w:rsidP="00215255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oprávněného zástupce </w:t>
      </w:r>
      <w:r>
        <w:rPr>
          <w:rFonts w:ascii="Arial" w:hAnsi="Arial" w:cs="Arial"/>
          <w:sz w:val="20"/>
          <w:szCs w:val="20"/>
        </w:rPr>
        <w:t>dodavatele</w:t>
      </w:r>
    </w:p>
    <w:p w14:paraId="78380DA1" w14:textId="77777777" w:rsidR="00215255" w:rsidRPr="00BD18CF" w:rsidRDefault="00215255" w:rsidP="00215255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2363534B" w14:textId="77777777" w:rsidR="00215255" w:rsidRDefault="00215255" w:rsidP="00215255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347F2150" w14:textId="77777777" w:rsidR="00215255" w:rsidRDefault="00215255" w:rsidP="00215255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0F6CEF25" w14:textId="788BEA1B" w:rsidR="008029C7" w:rsidRPr="00AF0E2E" w:rsidRDefault="00215255" w:rsidP="00123FC4">
      <w:pPr>
        <w:jc w:val="both"/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8029C7" w:rsidRPr="00AF0E2E" w:rsidSect="00F45F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6CB79" w14:textId="77777777" w:rsidR="001E355C" w:rsidRDefault="001E355C" w:rsidP="006A4E7B">
      <w:pPr>
        <w:spacing w:line="240" w:lineRule="auto"/>
      </w:pPr>
      <w:r>
        <w:separator/>
      </w:r>
    </w:p>
  </w:endnote>
  <w:endnote w:type="continuationSeparator" w:id="0">
    <w:p w14:paraId="22E13E6F" w14:textId="77777777" w:rsidR="001E355C" w:rsidRDefault="001E355C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AF81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EB7E9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637EBD7E" wp14:editId="10387447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78578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26A705CD" wp14:editId="70964BDB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D009B" w14:textId="77777777" w:rsidR="001E355C" w:rsidRDefault="001E355C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12E5CA95" w14:textId="77777777" w:rsidR="001E355C" w:rsidRDefault="001E355C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79F41" w14:textId="77777777" w:rsidR="007E43E4" w:rsidRDefault="00000000">
    <w:pPr>
      <w:pStyle w:val="Zhlav"/>
    </w:pPr>
    <w:r>
      <w:rPr>
        <w:noProof/>
        <w:lang w:eastAsia="cs-CZ"/>
      </w:rPr>
      <w:pict w14:anchorId="58AF6F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alt="" style="position:absolute;margin-left:0;margin-top:0;width:444.8pt;height:629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F3DCF" w14:textId="2B64C1B9" w:rsidR="008029C7" w:rsidRDefault="007547E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D55FD55" wp14:editId="0E31E682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ED0FCB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6E492AD" wp14:editId="484E8BF4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56409C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49DBC6CC" wp14:editId="0F6652AF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6E938" w14:textId="112E6545" w:rsidR="005A4F91" w:rsidRDefault="007547E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0D171AD" wp14:editId="0E092DCA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E3326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5E02E84A" wp14:editId="3E05A23B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A420C9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3096550C" wp14:editId="124971FF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15AA2"/>
    <w:multiLevelType w:val="hybridMultilevel"/>
    <w:tmpl w:val="03A41A52"/>
    <w:lvl w:ilvl="0" w:tplc="CE0A0F1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11896"/>
    <w:multiLevelType w:val="hybridMultilevel"/>
    <w:tmpl w:val="ABB01A68"/>
    <w:lvl w:ilvl="0" w:tplc="0405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" w15:restartNumberingAfterBreak="0">
    <w:nsid w:val="0A767427"/>
    <w:multiLevelType w:val="multilevel"/>
    <w:tmpl w:val="E4DC4EF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426C0C"/>
    <w:multiLevelType w:val="multilevel"/>
    <w:tmpl w:val="717032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33724"/>
    <w:multiLevelType w:val="multilevel"/>
    <w:tmpl w:val="34946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EB0D34"/>
    <w:multiLevelType w:val="hybridMultilevel"/>
    <w:tmpl w:val="90023A1E"/>
    <w:lvl w:ilvl="0" w:tplc="3236A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B0C04"/>
    <w:multiLevelType w:val="hybridMultilevel"/>
    <w:tmpl w:val="56B853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1462BC"/>
    <w:multiLevelType w:val="hybridMultilevel"/>
    <w:tmpl w:val="32D818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446A6BE7"/>
    <w:multiLevelType w:val="hybridMultilevel"/>
    <w:tmpl w:val="B53A26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65A20"/>
    <w:multiLevelType w:val="hybridMultilevel"/>
    <w:tmpl w:val="E92843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4" w15:restartNumberingAfterBreak="0">
    <w:nsid w:val="4DD94146"/>
    <w:multiLevelType w:val="hybridMultilevel"/>
    <w:tmpl w:val="9B42C7CC"/>
    <w:lvl w:ilvl="0" w:tplc="3236AD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8A41E4F"/>
    <w:multiLevelType w:val="multilevel"/>
    <w:tmpl w:val="007CE85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upp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592423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4961492">
    <w:abstractNumId w:val="6"/>
  </w:num>
  <w:num w:numId="3" w16cid:durableId="1984889339">
    <w:abstractNumId w:val="4"/>
  </w:num>
  <w:num w:numId="4" w16cid:durableId="990136855">
    <w:abstractNumId w:val="2"/>
  </w:num>
  <w:num w:numId="5" w16cid:durableId="976030829">
    <w:abstractNumId w:val="14"/>
  </w:num>
  <w:num w:numId="6" w16cid:durableId="606735148">
    <w:abstractNumId w:val="16"/>
  </w:num>
  <w:num w:numId="7" w16cid:durableId="1648589606">
    <w:abstractNumId w:val="8"/>
  </w:num>
  <w:num w:numId="8" w16cid:durableId="1252591371">
    <w:abstractNumId w:val="1"/>
  </w:num>
  <w:num w:numId="9" w16cid:durableId="34081870">
    <w:abstractNumId w:val="7"/>
  </w:num>
  <w:num w:numId="10" w16cid:durableId="135418734">
    <w:abstractNumId w:val="12"/>
  </w:num>
  <w:num w:numId="11" w16cid:durableId="1499425902">
    <w:abstractNumId w:val="3"/>
  </w:num>
  <w:num w:numId="12" w16cid:durableId="1801529748">
    <w:abstractNumId w:val="10"/>
  </w:num>
  <w:num w:numId="13" w16cid:durableId="1992908457">
    <w:abstractNumId w:val="5"/>
  </w:num>
  <w:num w:numId="14" w16cid:durableId="1157572555">
    <w:abstractNumId w:val="9"/>
  </w:num>
  <w:num w:numId="15" w16cid:durableId="16741444">
    <w:abstractNumId w:val="0"/>
  </w:num>
  <w:num w:numId="16" w16cid:durableId="360786547">
    <w:abstractNumId w:val="11"/>
  </w:num>
  <w:num w:numId="17" w16cid:durableId="101537945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048F"/>
    <w:rsid w:val="000113BD"/>
    <w:rsid w:val="000154B9"/>
    <w:rsid w:val="00030B42"/>
    <w:rsid w:val="00052404"/>
    <w:rsid w:val="000603CF"/>
    <w:rsid w:val="00063127"/>
    <w:rsid w:val="00070999"/>
    <w:rsid w:val="00083F9C"/>
    <w:rsid w:val="0009307D"/>
    <w:rsid w:val="000931DC"/>
    <w:rsid w:val="00096553"/>
    <w:rsid w:val="000A42DC"/>
    <w:rsid w:val="000B4008"/>
    <w:rsid w:val="000C5053"/>
    <w:rsid w:val="000D0213"/>
    <w:rsid w:val="000E246A"/>
    <w:rsid w:val="000F720E"/>
    <w:rsid w:val="00123FC4"/>
    <w:rsid w:val="001337F2"/>
    <w:rsid w:val="0014134A"/>
    <w:rsid w:val="001416D1"/>
    <w:rsid w:val="0014214F"/>
    <w:rsid w:val="00145CB3"/>
    <w:rsid w:val="00174382"/>
    <w:rsid w:val="00180A92"/>
    <w:rsid w:val="00182CA1"/>
    <w:rsid w:val="00187903"/>
    <w:rsid w:val="00197BC2"/>
    <w:rsid w:val="001B384A"/>
    <w:rsid w:val="001D09BF"/>
    <w:rsid w:val="001E355C"/>
    <w:rsid w:val="001E65FF"/>
    <w:rsid w:val="002006E6"/>
    <w:rsid w:val="002050BD"/>
    <w:rsid w:val="00215255"/>
    <w:rsid w:val="00225CE2"/>
    <w:rsid w:val="002360A7"/>
    <w:rsid w:val="00243C92"/>
    <w:rsid w:val="002653B9"/>
    <w:rsid w:val="00265AD1"/>
    <w:rsid w:val="00275EB4"/>
    <w:rsid w:val="00283D7B"/>
    <w:rsid w:val="00297CFC"/>
    <w:rsid w:val="002A058B"/>
    <w:rsid w:val="002A19AD"/>
    <w:rsid w:val="002B0EF3"/>
    <w:rsid w:val="002B3A17"/>
    <w:rsid w:val="002C0647"/>
    <w:rsid w:val="002C3471"/>
    <w:rsid w:val="002C59DA"/>
    <w:rsid w:val="00306780"/>
    <w:rsid w:val="00315342"/>
    <w:rsid w:val="00317A23"/>
    <w:rsid w:val="00331481"/>
    <w:rsid w:val="00333615"/>
    <w:rsid w:val="003355D5"/>
    <w:rsid w:val="00344582"/>
    <w:rsid w:val="003456FF"/>
    <w:rsid w:val="00351E46"/>
    <w:rsid w:val="00373135"/>
    <w:rsid w:val="00373247"/>
    <w:rsid w:val="0038339F"/>
    <w:rsid w:val="00390E54"/>
    <w:rsid w:val="003A18C8"/>
    <w:rsid w:val="003A2C1C"/>
    <w:rsid w:val="003A36B8"/>
    <w:rsid w:val="003C05A3"/>
    <w:rsid w:val="003C11E5"/>
    <w:rsid w:val="003C24E1"/>
    <w:rsid w:val="003C3D0E"/>
    <w:rsid w:val="003C6ADF"/>
    <w:rsid w:val="003D31DF"/>
    <w:rsid w:val="003F6C3A"/>
    <w:rsid w:val="00406C5D"/>
    <w:rsid w:val="0041519A"/>
    <w:rsid w:val="00444374"/>
    <w:rsid w:val="00450E9F"/>
    <w:rsid w:val="00463014"/>
    <w:rsid w:val="0047705F"/>
    <w:rsid w:val="00487B44"/>
    <w:rsid w:val="004D3F9B"/>
    <w:rsid w:val="00500CC5"/>
    <w:rsid w:val="005018D6"/>
    <w:rsid w:val="0050508E"/>
    <w:rsid w:val="00506D26"/>
    <w:rsid w:val="00515B20"/>
    <w:rsid w:val="00521FE0"/>
    <w:rsid w:val="0052541A"/>
    <w:rsid w:val="00547578"/>
    <w:rsid w:val="00547A4A"/>
    <w:rsid w:val="00552978"/>
    <w:rsid w:val="005653C1"/>
    <w:rsid w:val="00567889"/>
    <w:rsid w:val="00580CFE"/>
    <w:rsid w:val="005A4F91"/>
    <w:rsid w:val="005E516C"/>
    <w:rsid w:val="005E6F56"/>
    <w:rsid w:val="005F0BB2"/>
    <w:rsid w:val="005F5EA8"/>
    <w:rsid w:val="00636784"/>
    <w:rsid w:val="00661625"/>
    <w:rsid w:val="00663219"/>
    <w:rsid w:val="00664B18"/>
    <w:rsid w:val="00670E9A"/>
    <w:rsid w:val="006756F4"/>
    <w:rsid w:val="006817AE"/>
    <w:rsid w:val="006859B5"/>
    <w:rsid w:val="006A0E0A"/>
    <w:rsid w:val="006A2F82"/>
    <w:rsid w:val="006A4E7B"/>
    <w:rsid w:val="006B2350"/>
    <w:rsid w:val="006D6B59"/>
    <w:rsid w:val="00700048"/>
    <w:rsid w:val="00720C71"/>
    <w:rsid w:val="00721F0C"/>
    <w:rsid w:val="00722664"/>
    <w:rsid w:val="00725386"/>
    <w:rsid w:val="0073367B"/>
    <w:rsid w:val="007547EE"/>
    <w:rsid w:val="007754E6"/>
    <w:rsid w:val="007917CF"/>
    <w:rsid w:val="007A18CB"/>
    <w:rsid w:val="007A28E6"/>
    <w:rsid w:val="007B70A8"/>
    <w:rsid w:val="007C009D"/>
    <w:rsid w:val="007C2095"/>
    <w:rsid w:val="007D43E9"/>
    <w:rsid w:val="007E43E4"/>
    <w:rsid w:val="008029C7"/>
    <w:rsid w:val="00807294"/>
    <w:rsid w:val="0083686E"/>
    <w:rsid w:val="00837534"/>
    <w:rsid w:val="0084479B"/>
    <w:rsid w:val="008662CD"/>
    <w:rsid w:val="008A000F"/>
    <w:rsid w:val="008B5CBA"/>
    <w:rsid w:val="008C5DBD"/>
    <w:rsid w:val="008D7C11"/>
    <w:rsid w:val="008F5F85"/>
    <w:rsid w:val="009034B1"/>
    <w:rsid w:val="00907216"/>
    <w:rsid w:val="009128DA"/>
    <w:rsid w:val="00921838"/>
    <w:rsid w:val="00927FA6"/>
    <w:rsid w:val="0094298A"/>
    <w:rsid w:val="0094796A"/>
    <w:rsid w:val="00960F1A"/>
    <w:rsid w:val="0096222B"/>
    <w:rsid w:val="00967021"/>
    <w:rsid w:val="0098568C"/>
    <w:rsid w:val="009B4D29"/>
    <w:rsid w:val="009B6351"/>
    <w:rsid w:val="009C218F"/>
    <w:rsid w:val="00A34D0A"/>
    <w:rsid w:val="00A41233"/>
    <w:rsid w:val="00A43FEB"/>
    <w:rsid w:val="00A51903"/>
    <w:rsid w:val="00A60842"/>
    <w:rsid w:val="00A95C9B"/>
    <w:rsid w:val="00AB4609"/>
    <w:rsid w:val="00AC0532"/>
    <w:rsid w:val="00AC4DD4"/>
    <w:rsid w:val="00AF0E2E"/>
    <w:rsid w:val="00B04A4C"/>
    <w:rsid w:val="00B11C15"/>
    <w:rsid w:val="00B14A97"/>
    <w:rsid w:val="00B15AF1"/>
    <w:rsid w:val="00B26DD3"/>
    <w:rsid w:val="00B27A40"/>
    <w:rsid w:val="00B433B2"/>
    <w:rsid w:val="00B62E98"/>
    <w:rsid w:val="00B63637"/>
    <w:rsid w:val="00B70208"/>
    <w:rsid w:val="00BA4D0A"/>
    <w:rsid w:val="00BA5CF0"/>
    <w:rsid w:val="00BA74E4"/>
    <w:rsid w:val="00BC19A7"/>
    <w:rsid w:val="00BC4BE6"/>
    <w:rsid w:val="00BE2EF6"/>
    <w:rsid w:val="00BE7EDE"/>
    <w:rsid w:val="00BF489D"/>
    <w:rsid w:val="00BF6346"/>
    <w:rsid w:val="00C10DC2"/>
    <w:rsid w:val="00C201FC"/>
    <w:rsid w:val="00C41975"/>
    <w:rsid w:val="00C60D90"/>
    <w:rsid w:val="00C74D77"/>
    <w:rsid w:val="00C80578"/>
    <w:rsid w:val="00C84E4C"/>
    <w:rsid w:val="00C925FF"/>
    <w:rsid w:val="00CA766B"/>
    <w:rsid w:val="00CE1EF7"/>
    <w:rsid w:val="00CE644F"/>
    <w:rsid w:val="00CE6B4F"/>
    <w:rsid w:val="00CF40F1"/>
    <w:rsid w:val="00CF5B47"/>
    <w:rsid w:val="00D1582C"/>
    <w:rsid w:val="00D16DBE"/>
    <w:rsid w:val="00D32D2C"/>
    <w:rsid w:val="00D36A8C"/>
    <w:rsid w:val="00D506E8"/>
    <w:rsid w:val="00D63E74"/>
    <w:rsid w:val="00D6607C"/>
    <w:rsid w:val="00D72000"/>
    <w:rsid w:val="00D8159D"/>
    <w:rsid w:val="00DA104A"/>
    <w:rsid w:val="00DA152E"/>
    <w:rsid w:val="00DB562C"/>
    <w:rsid w:val="00DC1260"/>
    <w:rsid w:val="00DC5CEC"/>
    <w:rsid w:val="00DD0DD8"/>
    <w:rsid w:val="00DE45C4"/>
    <w:rsid w:val="00E0094F"/>
    <w:rsid w:val="00E03503"/>
    <w:rsid w:val="00E03E3C"/>
    <w:rsid w:val="00E13382"/>
    <w:rsid w:val="00E34DC3"/>
    <w:rsid w:val="00E4733B"/>
    <w:rsid w:val="00E64D95"/>
    <w:rsid w:val="00E7125E"/>
    <w:rsid w:val="00E72165"/>
    <w:rsid w:val="00E779A6"/>
    <w:rsid w:val="00E77C68"/>
    <w:rsid w:val="00EB165C"/>
    <w:rsid w:val="00EB5247"/>
    <w:rsid w:val="00F32E42"/>
    <w:rsid w:val="00F34B07"/>
    <w:rsid w:val="00F43921"/>
    <w:rsid w:val="00F45FF2"/>
    <w:rsid w:val="00F47833"/>
    <w:rsid w:val="00F85DD7"/>
    <w:rsid w:val="00F93D0D"/>
    <w:rsid w:val="00FA5E5B"/>
    <w:rsid w:val="00FB7FE2"/>
    <w:rsid w:val="00FC01F6"/>
    <w:rsid w:val="00FF0C2A"/>
    <w:rsid w:val="00FF2420"/>
    <w:rsid w:val="00FF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31EFD"/>
  <w15:docId w15:val="{C66D85A6-6F17-4F06-B132-47933C81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525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F0000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rsid w:val="0001048F"/>
    <w:pPr>
      <w:numPr>
        <w:numId w:val="1"/>
      </w:num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rsid w:val="000104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73247"/>
    <w:rPr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37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B165C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EB165C"/>
    <w:rPr>
      <w:rFonts w:ascii="Calibri" w:eastAsia="Batang" w:hAnsi="Calibri" w:cs="Times New Roman"/>
      <w:b/>
      <w:bCs/>
      <w:sz w:val="20"/>
      <w:szCs w:val="20"/>
      <w:lang w:eastAsia="ar-SA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5255"/>
    <w:rPr>
      <w:rFonts w:asciiTheme="majorHAnsi" w:eastAsiaTheme="majorEastAsia" w:hAnsiTheme="majorHAnsi" w:cstheme="majorBidi"/>
      <w:color w:val="BF0000" w:themeColor="accent1" w:themeShade="BF"/>
      <w:sz w:val="18"/>
    </w:rPr>
  </w:style>
  <w:style w:type="paragraph" w:customStyle="1" w:styleId="Stednmka21">
    <w:name w:val="Střední mřížka 21"/>
    <w:qFormat/>
    <w:rsid w:val="0021525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9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5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4ECC5C-98D7-4F38-A098-C829A989B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433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Zuzana Machová</cp:lastModifiedBy>
  <cp:revision>2</cp:revision>
  <dcterms:created xsi:type="dcterms:W3CDTF">2025-12-17T10:22:00Z</dcterms:created>
  <dcterms:modified xsi:type="dcterms:W3CDTF">2025-12-22T12:01:00Z</dcterms:modified>
</cp:coreProperties>
</file>