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07F04C1A" w:rsidR="00910C41" w:rsidRPr="00F243D7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B63BE4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243D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D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Pr="00F243D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C0775C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D7">
        <w:rPr>
          <w:rFonts w:ascii="Times New Roman" w:hAnsi="Times New Roman" w:cs="Times New Roman"/>
          <w:b/>
          <w:sz w:val="28"/>
          <w:szCs w:val="28"/>
        </w:rPr>
        <w:t xml:space="preserve">Vázanost </w:t>
      </w:r>
      <w:r w:rsidRPr="00C0775C">
        <w:rPr>
          <w:rFonts w:ascii="Times New Roman" w:hAnsi="Times New Roman" w:cs="Times New Roman"/>
          <w:b/>
          <w:sz w:val="28"/>
          <w:szCs w:val="28"/>
        </w:rPr>
        <w:t xml:space="preserve">nabídkou a akceptace výhrad </w:t>
      </w:r>
      <w:r w:rsidR="00F32FA7" w:rsidRPr="00C0775C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C0775C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75C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C0775C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36B86D1" w14:textId="77777777" w:rsidR="0071526F" w:rsidRPr="00C0775C" w:rsidRDefault="00164FCC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  <w:r w:rsidRPr="00C0775C">
        <w:rPr>
          <w:rFonts w:ascii="Times New Roman" w:hAnsi="Times New Roman"/>
          <w:sz w:val="24"/>
          <w:szCs w:val="24"/>
        </w:rPr>
        <w:t xml:space="preserve">výběrové řízení </w:t>
      </w:r>
    </w:p>
    <w:p w14:paraId="4287D62C" w14:textId="77777777" w:rsidR="0071526F" w:rsidRPr="00C0775C" w:rsidRDefault="0071526F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</w:p>
    <w:p w14:paraId="2B7704ED" w14:textId="77777777" w:rsidR="00C0775C" w:rsidRPr="00C0775C" w:rsidRDefault="00C0775C" w:rsidP="00C0775C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75C">
        <w:rPr>
          <w:rFonts w:ascii="Times New Roman" w:hAnsi="Times New Roman" w:cs="Times New Roman"/>
          <w:b/>
          <w:bCs/>
          <w:sz w:val="28"/>
          <w:szCs w:val="28"/>
        </w:rPr>
        <w:t xml:space="preserve">„Dodání a instalace akustického stropu ve velkém sále kina Art v Brně“ </w:t>
      </w:r>
    </w:p>
    <w:p w14:paraId="74FC5C39" w14:textId="77777777" w:rsidR="0071526F" w:rsidRPr="00C0775C" w:rsidRDefault="0071526F" w:rsidP="0071526F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5CD3ACA2" w:rsidR="0044197E" w:rsidRPr="00C0775C" w:rsidRDefault="00164FCC" w:rsidP="007152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75C">
        <w:rPr>
          <w:rFonts w:ascii="Times New Roman" w:hAnsi="Times New Roman" w:cs="Times New Roman"/>
          <w:bCs/>
          <w:sz w:val="24"/>
          <w:szCs w:val="24"/>
        </w:rPr>
        <w:t>dle výzvy ze dne</w:t>
      </w:r>
      <w:r w:rsidRPr="00C077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049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0F526B" w:rsidRPr="00C0775C">
        <w:rPr>
          <w:rFonts w:ascii="Times New Roman" w:hAnsi="Times New Roman" w:cs="Times New Roman"/>
          <w:b/>
          <w:sz w:val="24"/>
          <w:szCs w:val="24"/>
        </w:rPr>
        <w:t>1</w:t>
      </w:r>
      <w:r w:rsidR="00332DAB" w:rsidRPr="00C0775C">
        <w:rPr>
          <w:rFonts w:ascii="Times New Roman" w:hAnsi="Times New Roman" w:cs="Times New Roman"/>
          <w:b/>
          <w:sz w:val="24"/>
          <w:szCs w:val="24"/>
        </w:rPr>
        <w:t>. 202</w:t>
      </w:r>
      <w:r w:rsidR="00C0775C" w:rsidRPr="00C0775C">
        <w:rPr>
          <w:rFonts w:ascii="Times New Roman" w:hAnsi="Times New Roman" w:cs="Times New Roman"/>
          <w:b/>
          <w:sz w:val="24"/>
          <w:szCs w:val="24"/>
        </w:rPr>
        <w:t>6</w:t>
      </w:r>
    </w:p>
    <w:p w14:paraId="481B8D1F" w14:textId="77777777" w:rsidR="0044197E" w:rsidRPr="00C0775C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4362C4C3" w:rsidR="007F2653" w:rsidRPr="00C0775C" w:rsidRDefault="0071526F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C0775C">
        <w:rPr>
          <w:rFonts w:ascii="Times New Roman" w:hAnsi="Times New Roman" w:cs="Times New Roman"/>
          <w:b/>
          <w:bCs/>
          <w:sz w:val="24"/>
          <w:szCs w:val="24"/>
        </w:rPr>
        <w:t>Dodavatel / účastník výběrového řízení</w:t>
      </w:r>
      <w:r w:rsidR="007F2653" w:rsidRPr="00C0775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Pr="00F243D7" w:rsidRDefault="00CD54FC" w:rsidP="004C7D50">
      <w:pPr>
        <w:pStyle w:val="np"/>
        <w:rPr>
          <w:b/>
        </w:rPr>
      </w:pPr>
      <w:r w:rsidRPr="00F243D7">
        <w:rPr>
          <w:b/>
        </w:rPr>
        <w:t>Č</w:t>
      </w:r>
      <w:r w:rsidR="007F2653" w:rsidRPr="00F243D7">
        <w:rPr>
          <w:b/>
        </w:rPr>
        <w:t>estně</w:t>
      </w:r>
      <w:r w:rsidRPr="00F243D7">
        <w:rPr>
          <w:b/>
        </w:rPr>
        <w:t xml:space="preserve"> </w:t>
      </w:r>
      <w:r w:rsidR="009B2C63" w:rsidRPr="00F243D7">
        <w:rPr>
          <w:b/>
        </w:rPr>
        <w:t>prohlašuje, že</w:t>
      </w:r>
      <w:r w:rsidRPr="00F243D7">
        <w:rPr>
          <w:b/>
        </w:rPr>
        <w:t>:</w:t>
      </w:r>
    </w:p>
    <w:p w14:paraId="3DA60006" w14:textId="77777777" w:rsidR="004C7D50" w:rsidRPr="00F243D7" w:rsidRDefault="004C7D50" w:rsidP="004C7D50">
      <w:pPr>
        <w:pStyle w:val="np"/>
        <w:rPr>
          <w:b/>
        </w:rPr>
      </w:pPr>
    </w:p>
    <w:p w14:paraId="1DE28808" w14:textId="423C4597" w:rsidR="009B2C63" w:rsidRPr="00F243D7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 w:rsidRPr="00F243D7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7D459AF9" w:rsidR="009B2C63" w:rsidRPr="00F243D7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 w:rsidRPr="00F243D7">
        <w:rPr>
          <w:rFonts w:ascii="Times New Roman" w:hAnsi="Times New Roman" w:cs="Times New Roman"/>
          <w:sz w:val="24"/>
          <w:szCs w:val="24"/>
        </w:rPr>
        <w:t>obsažen</w:t>
      </w:r>
      <w:r w:rsidR="00506EF7" w:rsidRPr="00F243D7">
        <w:rPr>
          <w:rFonts w:ascii="Times New Roman" w:hAnsi="Times New Roman" w:cs="Times New Roman"/>
          <w:sz w:val="24"/>
          <w:szCs w:val="24"/>
        </w:rPr>
        <w:t>é</w:t>
      </w:r>
      <w:r w:rsidR="00164FCC" w:rsidRPr="00F243D7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F243D7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F243D7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F243D7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243D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3C96EE3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</w:t>
      </w:r>
      <w:r w:rsidR="00F243D7">
        <w:rPr>
          <w:rFonts w:ascii="Times New Roman" w:hAnsi="Times New Roman" w:cs="Times New Roman"/>
          <w:sz w:val="22"/>
        </w:rPr>
        <w:t>202</w:t>
      </w:r>
      <w:r w:rsidR="00C0775C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037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43657" w14:textId="77777777" w:rsidR="00317CC0" w:rsidRDefault="00317CC0" w:rsidP="006A4E7B">
      <w:pPr>
        <w:spacing w:line="240" w:lineRule="auto"/>
      </w:pPr>
      <w:r>
        <w:separator/>
      </w:r>
    </w:p>
  </w:endnote>
  <w:endnote w:type="continuationSeparator" w:id="0">
    <w:p w14:paraId="37233727" w14:textId="77777777" w:rsidR="00317CC0" w:rsidRDefault="00317CC0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6112A" w14:textId="77777777" w:rsidR="00317CC0" w:rsidRDefault="00317CC0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2A0B605" w14:textId="77777777" w:rsidR="00317CC0" w:rsidRDefault="00317CC0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F60497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ACF1A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B52426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115B6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90E2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57765">
    <w:abstractNumId w:val="3"/>
  </w:num>
  <w:num w:numId="2" w16cid:durableId="1862712">
    <w:abstractNumId w:val="14"/>
  </w:num>
  <w:num w:numId="3" w16cid:durableId="578176280">
    <w:abstractNumId w:val="8"/>
  </w:num>
  <w:num w:numId="4" w16cid:durableId="1234779465">
    <w:abstractNumId w:val="6"/>
  </w:num>
  <w:num w:numId="5" w16cid:durableId="519127176">
    <w:abstractNumId w:val="6"/>
  </w:num>
  <w:num w:numId="6" w16cid:durableId="515584099">
    <w:abstractNumId w:val="6"/>
  </w:num>
  <w:num w:numId="7" w16cid:durableId="2063018248">
    <w:abstractNumId w:val="4"/>
  </w:num>
  <w:num w:numId="8" w16cid:durableId="1712876977">
    <w:abstractNumId w:val="9"/>
  </w:num>
  <w:num w:numId="9" w16cid:durableId="2137021062">
    <w:abstractNumId w:val="7"/>
  </w:num>
  <w:num w:numId="10" w16cid:durableId="465392457">
    <w:abstractNumId w:val="12"/>
  </w:num>
  <w:num w:numId="11" w16cid:durableId="1527329976">
    <w:abstractNumId w:val="1"/>
  </w:num>
  <w:num w:numId="12" w16cid:durableId="1332677350">
    <w:abstractNumId w:val="5"/>
  </w:num>
  <w:num w:numId="13" w16cid:durableId="189997202">
    <w:abstractNumId w:val="11"/>
  </w:num>
  <w:num w:numId="14" w16cid:durableId="314647166">
    <w:abstractNumId w:val="10"/>
  </w:num>
  <w:num w:numId="15" w16cid:durableId="110264556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0707523">
    <w:abstractNumId w:val="13"/>
  </w:num>
  <w:num w:numId="17" w16cid:durableId="1222715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3790F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0F526B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17CC0"/>
    <w:rsid w:val="00332DAB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4F0E10"/>
    <w:rsid w:val="0050090E"/>
    <w:rsid w:val="00500CC5"/>
    <w:rsid w:val="005018D6"/>
    <w:rsid w:val="0050508E"/>
    <w:rsid w:val="00506EF7"/>
    <w:rsid w:val="00513D89"/>
    <w:rsid w:val="0051563F"/>
    <w:rsid w:val="00515B20"/>
    <w:rsid w:val="0052541A"/>
    <w:rsid w:val="00547A4A"/>
    <w:rsid w:val="005653C1"/>
    <w:rsid w:val="00567889"/>
    <w:rsid w:val="00594965"/>
    <w:rsid w:val="005A1C4D"/>
    <w:rsid w:val="005A4F91"/>
    <w:rsid w:val="005B5F2E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1526F"/>
    <w:rsid w:val="00720C71"/>
    <w:rsid w:val="00721F0C"/>
    <w:rsid w:val="00722664"/>
    <w:rsid w:val="00725386"/>
    <w:rsid w:val="0073367B"/>
    <w:rsid w:val="0074717F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27C"/>
    <w:rsid w:val="00827E05"/>
    <w:rsid w:val="00837534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36396"/>
    <w:rsid w:val="0094298A"/>
    <w:rsid w:val="00960F1A"/>
    <w:rsid w:val="00967021"/>
    <w:rsid w:val="00992380"/>
    <w:rsid w:val="009B2C63"/>
    <w:rsid w:val="009B4D29"/>
    <w:rsid w:val="009D3740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AD18FF"/>
    <w:rsid w:val="00B11C15"/>
    <w:rsid w:val="00B26DD3"/>
    <w:rsid w:val="00B43CFB"/>
    <w:rsid w:val="00B63637"/>
    <w:rsid w:val="00B63BE4"/>
    <w:rsid w:val="00B672A2"/>
    <w:rsid w:val="00B82D2D"/>
    <w:rsid w:val="00B96BEE"/>
    <w:rsid w:val="00BA4D0A"/>
    <w:rsid w:val="00BC4BE6"/>
    <w:rsid w:val="00BE17FA"/>
    <w:rsid w:val="00BE7EDE"/>
    <w:rsid w:val="00BF6346"/>
    <w:rsid w:val="00C0775C"/>
    <w:rsid w:val="00C10DC2"/>
    <w:rsid w:val="00C201FC"/>
    <w:rsid w:val="00C4601A"/>
    <w:rsid w:val="00C80578"/>
    <w:rsid w:val="00C84E4C"/>
    <w:rsid w:val="00C976CE"/>
    <w:rsid w:val="00C97A3C"/>
    <w:rsid w:val="00CB64BE"/>
    <w:rsid w:val="00CC05C0"/>
    <w:rsid w:val="00CD54FC"/>
    <w:rsid w:val="00CE0B71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2857"/>
    <w:rsid w:val="00E03503"/>
    <w:rsid w:val="00E13382"/>
    <w:rsid w:val="00E4733B"/>
    <w:rsid w:val="00E634C6"/>
    <w:rsid w:val="00E64D95"/>
    <w:rsid w:val="00E72165"/>
    <w:rsid w:val="00E779A6"/>
    <w:rsid w:val="00E77C68"/>
    <w:rsid w:val="00EF293E"/>
    <w:rsid w:val="00F243D7"/>
    <w:rsid w:val="00F32E42"/>
    <w:rsid w:val="00F32FA7"/>
    <w:rsid w:val="00F34B07"/>
    <w:rsid w:val="00F47833"/>
    <w:rsid w:val="00F60497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A7964918-D809-4690-9819-0A6EA29E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rosttext">
    <w:name w:val="Plain Text"/>
    <w:basedOn w:val="Normln"/>
    <w:link w:val="ProsttextChar"/>
    <w:uiPriority w:val="99"/>
    <w:unhideWhenUsed/>
    <w:rsid w:val="0071526F"/>
    <w:pPr>
      <w:spacing w:line="240" w:lineRule="auto"/>
    </w:pPr>
    <w:rPr>
      <w:rFonts w:ascii="Calibri" w:eastAsia="Times New Roman" w:hAnsi="Calibri" w:cs="Times New Roman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1526F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440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2025-12-17T10:24:00Z</dcterms:created>
  <dcterms:modified xsi:type="dcterms:W3CDTF">2026-01-06T08:46:00Z</dcterms:modified>
</cp:coreProperties>
</file>