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7BF2" w14:textId="10A6AD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AC4FF0">
        <w:rPr>
          <w:rFonts w:ascii="Times New Roman" w:eastAsia="Times New Roman" w:hAnsi="Times New Roman" w:cs="Times New Roman"/>
          <w:sz w:val="22"/>
          <w:lang w:eastAsia="cs-CZ"/>
        </w:rPr>
        <w:t>4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>oddíl Pr,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1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1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29B16" w14:textId="77777777" w:rsidR="00332C49" w:rsidRDefault="00332C49" w:rsidP="006A4E7B">
      <w:pPr>
        <w:spacing w:line="240" w:lineRule="auto"/>
      </w:pPr>
      <w:r>
        <w:separator/>
      </w:r>
    </w:p>
  </w:endnote>
  <w:endnote w:type="continuationSeparator" w:id="0">
    <w:p w14:paraId="70237A48" w14:textId="77777777" w:rsidR="00332C49" w:rsidRDefault="00332C49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12C5F" w14:textId="77777777" w:rsidR="00332C49" w:rsidRDefault="00332C49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12DDD6E" w14:textId="77777777" w:rsidR="00332C49" w:rsidRDefault="00332C49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0E6B" w14:textId="77777777" w:rsidR="007E43E4" w:rsidRDefault="00000000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521554">
    <w:abstractNumId w:val="0"/>
  </w:num>
  <w:num w:numId="2" w16cid:durableId="710764402">
    <w:abstractNumId w:val="3"/>
  </w:num>
  <w:num w:numId="3" w16cid:durableId="1874802882">
    <w:abstractNumId w:val="2"/>
  </w:num>
  <w:num w:numId="4" w16cid:durableId="2035769375">
    <w:abstractNumId w:val="1"/>
  </w:num>
  <w:num w:numId="5" w16cid:durableId="295184176">
    <w:abstractNumId w:val="1"/>
  </w:num>
  <w:num w:numId="6" w16cid:durableId="1967349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32C49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44F14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073E"/>
    <w:rsid w:val="006817AE"/>
    <w:rsid w:val="006859B5"/>
    <w:rsid w:val="00693A83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AC4FF0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EB41"/>
  <w15:docId w15:val="{92D2539F-BC22-4B4D-BED9-08D5D14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  <w:style w:type="character" w:styleId="Zdraznn">
    <w:name w:val="Emphasis"/>
    <w:basedOn w:val="Standardnpsmoodstavce"/>
    <w:uiPriority w:val="2"/>
    <w:qFormat/>
    <w:rsid w:val="00AC4F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2025-05-14T10:31:00Z</dcterms:created>
  <dcterms:modified xsi:type="dcterms:W3CDTF">2026-03-30T11:17:00Z</dcterms:modified>
</cp:coreProperties>
</file>