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58CA1" w14:textId="77777777" w:rsidR="00D37E0E" w:rsidRDefault="00D37E0E" w:rsidP="006A4E7B">
      <w:pPr>
        <w:spacing w:line="240" w:lineRule="auto"/>
      </w:pPr>
      <w:r>
        <w:separator/>
      </w:r>
    </w:p>
  </w:endnote>
  <w:endnote w:type="continuationSeparator" w:id="0">
    <w:p w14:paraId="1E75EF21" w14:textId="77777777" w:rsidR="00D37E0E" w:rsidRDefault="00D37E0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F33F4" w14:textId="77777777" w:rsidR="00D37E0E" w:rsidRDefault="00D37E0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AEBCC53" w14:textId="77777777" w:rsidR="00D37E0E" w:rsidRDefault="00D37E0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0E6B" w14:textId="77777777" w:rsidR="007E43E4" w:rsidRDefault="0000000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89596">
    <w:abstractNumId w:val="0"/>
  </w:num>
  <w:num w:numId="2" w16cid:durableId="239484032">
    <w:abstractNumId w:val="3"/>
  </w:num>
  <w:num w:numId="3" w16cid:durableId="253436277">
    <w:abstractNumId w:val="2"/>
  </w:num>
  <w:num w:numId="4" w16cid:durableId="565385485">
    <w:abstractNumId w:val="1"/>
  </w:num>
  <w:num w:numId="5" w16cid:durableId="817839269">
    <w:abstractNumId w:val="1"/>
  </w:num>
  <w:num w:numId="6" w16cid:durableId="162353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48C8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2077E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37E0E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EB41"/>
  <w15:docId w15:val="{F9487FB5-47A0-4CEA-9CC8-72746AC0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2025-05-14T10:31:00Z</dcterms:created>
  <dcterms:modified xsi:type="dcterms:W3CDTF">2026-03-30T11:29:00Z</dcterms:modified>
</cp:coreProperties>
</file>