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9B77F" w14:textId="4823511C" w:rsidR="00DC3909" w:rsidRDefault="00350F39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 xml:space="preserve">Příloha č. </w:t>
      </w:r>
      <w:r w:rsidR="00F77124">
        <w:rPr>
          <w:rFonts w:ascii="Calibri" w:eastAsia="Times New Roman" w:hAnsi="Calibri" w:cs="Times New Roman"/>
          <w:sz w:val="20"/>
          <w:szCs w:val="20"/>
          <w:lang w:eastAsia="cs-CZ"/>
        </w:rPr>
        <w:t>3</w:t>
      </w:r>
    </w:p>
    <w:p w14:paraId="101183A4" w14:textId="77777777"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14:paraId="0AF3F1D7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14:paraId="4B916E9E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14:paraId="254D6F0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14:paraId="26A83768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14:paraId="1E62538B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14:paraId="3D2BCF44" w14:textId="77777777"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14:paraId="54BB4063" w14:textId="77777777"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14:paraId="2EA20A4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14:paraId="197035DC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00CEEF06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14:paraId="1DB47234" w14:textId="77777777"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14:paraId="2E8DF123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14:paraId="16688C32" w14:textId="77777777"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43D70609" w14:textId="77777777" w:rsidR="00DC3909" w:rsidRDefault="00DC3909" w:rsidP="00DC3909">
      <w:pPr>
        <w:jc w:val="both"/>
        <w:rPr>
          <w:rFonts w:ascii="Times New Roman" w:hAnsi="Times New Roman"/>
          <w:b/>
        </w:rPr>
      </w:pPr>
    </w:p>
    <w:p w14:paraId="2B0F5B61" w14:textId="77777777"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14:paraId="07315AC7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14:paraId="0B74432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06413E9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14:paraId="100AA6EF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14:paraId="03B2D94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7F45F99D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14:paraId="3A85FC2A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1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1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14:paraId="4127A21D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882F79F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14:paraId="4362545F" w14:textId="77777777"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E4B908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14:paraId="23F4B150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14:paraId="7D42FFDC" w14:textId="77777777" w:rsidR="008029C7" w:rsidRPr="00DC3909" w:rsidRDefault="008029C7" w:rsidP="00DC3909"/>
    <w:sectPr w:rsidR="008029C7" w:rsidRPr="00DC3909" w:rsidSect="00877B6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5E066" w14:textId="77777777" w:rsidR="00FD678D" w:rsidRDefault="00FD678D" w:rsidP="006A4E7B">
      <w:pPr>
        <w:spacing w:line="240" w:lineRule="auto"/>
      </w:pPr>
      <w:r>
        <w:separator/>
      </w:r>
    </w:p>
  </w:endnote>
  <w:endnote w:type="continuationSeparator" w:id="0">
    <w:p w14:paraId="7EF9684C" w14:textId="77777777" w:rsidR="00FD678D" w:rsidRDefault="00FD678D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9055F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051A759C" wp14:editId="631E9BA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F9B9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359BB9D" wp14:editId="547F5A2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702B8" w14:textId="77777777" w:rsidR="00FD678D" w:rsidRDefault="00FD678D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3EC7855C" w14:textId="77777777" w:rsidR="00FD678D" w:rsidRDefault="00FD678D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681C" w14:textId="77777777" w:rsidR="007E43E4" w:rsidRDefault="008F1B2D">
    <w:pPr>
      <w:pStyle w:val="Zhlav"/>
    </w:pPr>
    <w:r>
      <w:rPr>
        <w:noProof/>
        <w:lang w:eastAsia="cs-CZ"/>
      </w:rPr>
      <w:pict w14:anchorId="212046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368D6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C30BA1A" wp14:editId="046052C9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54AC9A" wp14:editId="116E8A0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58B11E28" wp14:editId="1DDEBD8C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59EFD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846B93A" wp14:editId="3C3CB233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7F8D16FB" wp14:editId="62B78DD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6C8AE32" wp14:editId="4BCF8623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518078">
    <w:abstractNumId w:val="0"/>
  </w:num>
  <w:num w:numId="2" w16cid:durableId="1269895788">
    <w:abstractNumId w:val="3"/>
  </w:num>
  <w:num w:numId="3" w16cid:durableId="2007902553">
    <w:abstractNumId w:val="2"/>
  </w:num>
  <w:num w:numId="4" w16cid:durableId="1397127240">
    <w:abstractNumId w:val="1"/>
  </w:num>
  <w:num w:numId="5" w16cid:durableId="426730842">
    <w:abstractNumId w:val="1"/>
  </w:num>
  <w:num w:numId="6" w16cid:durableId="875584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4134A"/>
    <w:rsid w:val="001416D1"/>
    <w:rsid w:val="00161A50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2D678F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77F0D"/>
    <w:rsid w:val="007917CF"/>
    <w:rsid w:val="007A28E6"/>
    <w:rsid w:val="007C009D"/>
    <w:rsid w:val="007C2095"/>
    <w:rsid w:val="007E43E4"/>
    <w:rsid w:val="008029C7"/>
    <w:rsid w:val="00877B6D"/>
    <w:rsid w:val="00882727"/>
    <w:rsid w:val="00883B99"/>
    <w:rsid w:val="008C5DBD"/>
    <w:rsid w:val="008D7C11"/>
    <w:rsid w:val="008F1B2D"/>
    <w:rsid w:val="008F5F85"/>
    <w:rsid w:val="009128DA"/>
    <w:rsid w:val="00921838"/>
    <w:rsid w:val="0094298A"/>
    <w:rsid w:val="00943377"/>
    <w:rsid w:val="00960F1A"/>
    <w:rsid w:val="00964823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86A0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CF6389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4EBE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57413"/>
    <w:rsid w:val="00F77124"/>
    <w:rsid w:val="00FA5E5B"/>
    <w:rsid w:val="00FB7FE2"/>
    <w:rsid w:val="00FC01F6"/>
    <w:rsid w:val="00FD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14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2026-09-07T07:41:00Z</dcterms:created>
  <dcterms:modified xsi:type="dcterms:W3CDTF">2026-09-07T07:41:00Z</dcterms:modified>
</cp:coreProperties>
</file>