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14ED69" w14:textId="36D0DACD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CD6C28">
        <w:rPr>
          <w:rFonts w:ascii="Times New Roman" w:hAnsi="Times New Roman" w:cs="Times New Roman"/>
          <w:sz w:val="24"/>
          <w:szCs w:val="24"/>
        </w:rPr>
        <w:t>2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4C1A2D4" w14:textId="75A87D51" w:rsidR="00560631" w:rsidRPr="00560631" w:rsidRDefault="00164FCC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sz w:val="24"/>
          <w:szCs w:val="24"/>
        </w:rPr>
      </w:pPr>
      <w:r w:rsidRPr="65327446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E15383" w:rsidRPr="65327446">
        <w:rPr>
          <w:rFonts w:ascii="Times New Roman" w:hAnsi="Times New Roman" w:cs="Times New Roman"/>
          <w:b/>
          <w:bCs/>
          <w:sz w:val="24"/>
          <w:szCs w:val="24"/>
        </w:rPr>
        <w:t>„Ostraha vánočních trhů a funkce správce tržiště</w:t>
      </w:r>
      <w:r w:rsidR="00560631" w:rsidRPr="65327446">
        <w:rPr>
          <w:rFonts w:ascii="Times New Roman" w:hAnsi="Times New Roman" w:cs="Times New Roman"/>
          <w:b/>
          <w:bCs/>
          <w:sz w:val="24"/>
          <w:szCs w:val="24"/>
        </w:rPr>
        <w:t xml:space="preserve"> v rámci </w:t>
      </w:r>
      <w:r w:rsidR="00560631" w:rsidRPr="65327446">
        <w:rPr>
          <w:rStyle w:val="Nadpis4Exact"/>
          <w:rFonts w:ascii="Times New Roman" w:hAnsi="Times New Roman" w:cs="Times New Roman"/>
          <w:sz w:val="24"/>
          <w:szCs w:val="24"/>
        </w:rPr>
        <w:t>projektu</w:t>
      </w:r>
      <w:r w:rsidR="00D0181B" w:rsidRPr="65327446">
        <w:rPr>
          <w:rStyle w:val="Nadpis4Exact"/>
          <w:rFonts w:ascii="Times New Roman" w:hAnsi="Times New Roman" w:cs="Times New Roman"/>
          <w:sz w:val="24"/>
          <w:szCs w:val="24"/>
        </w:rPr>
        <w:t xml:space="preserve"> Brněnské Vánoce 20</w:t>
      </w:r>
      <w:r w:rsidR="007D2C81">
        <w:rPr>
          <w:rStyle w:val="Nadpis4Exact"/>
          <w:rFonts w:ascii="Times New Roman" w:hAnsi="Times New Roman" w:cs="Times New Roman"/>
          <w:sz w:val="24"/>
          <w:szCs w:val="24"/>
        </w:rPr>
        <w:t>26</w:t>
      </w:r>
      <w:r w:rsidR="00560631" w:rsidRPr="65327446">
        <w:rPr>
          <w:rStyle w:val="Nadpis4Exact"/>
          <w:rFonts w:ascii="Times New Roman" w:hAnsi="Times New Roman" w:cs="Times New Roman"/>
          <w:sz w:val="24"/>
          <w:szCs w:val="24"/>
        </w:rPr>
        <w:t>“</w:t>
      </w:r>
    </w:p>
    <w:p w14:paraId="763AC81A" w14:textId="02EADF25" w:rsidR="0044197E" w:rsidRPr="00560631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65327446">
        <w:rPr>
          <w:rFonts w:ascii="Times New Roman" w:hAnsi="Times New Roman" w:cs="Times New Roman"/>
          <w:sz w:val="24"/>
          <w:szCs w:val="24"/>
        </w:rPr>
        <w:t>dle výzvy ze dne</w:t>
      </w:r>
      <w:r w:rsidRPr="653274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04C6">
        <w:rPr>
          <w:rFonts w:ascii="Times New Roman" w:hAnsi="Times New Roman" w:cs="Times New Roman"/>
          <w:sz w:val="24"/>
          <w:szCs w:val="24"/>
        </w:rPr>
        <w:t>3. 9. 2026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075BD17D" w:rsidR="009B2C63" w:rsidRPr="006347CE" w:rsidRDefault="009B2C63" w:rsidP="0004568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ListParagraph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1404D642" w:rsidR="0044197E" w:rsidRPr="00F32FA7" w:rsidRDefault="0044197E" w:rsidP="65327446">
      <w:pPr>
        <w:rPr>
          <w:rFonts w:ascii="Times New Roman" w:hAnsi="Times New Roman" w:cs="Times New Roman"/>
          <w:sz w:val="22"/>
        </w:rPr>
      </w:pPr>
      <w:r w:rsidRPr="65327446">
        <w:rPr>
          <w:rFonts w:ascii="Times New Roman" w:hAnsi="Times New Roman" w:cs="Times New Roman"/>
          <w:sz w:val="22"/>
        </w:rPr>
        <w:t>V …………………. dne………………….</w:t>
      </w:r>
      <w:r w:rsidR="00F32FA7" w:rsidRPr="65327446">
        <w:rPr>
          <w:rFonts w:ascii="Times New Roman" w:hAnsi="Times New Roman" w:cs="Times New Roman"/>
          <w:sz w:val="22"/>
        </w:rPr>
        <w:t xml:space="preserve"> 202</w:t>
      </w:r>
      <w:r w:rsidR="007D2C81">
        <w:rPr>
          <w:rFonts w:ascii="Times New Roman" w:hAnsi="Times New Roman" w:cs="Times New Roman"/>
          <w:sz w:val="22"/>
        </w:rPr>
        <w:t>6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19B8A2" w14:textId="77777777" w:rsidR="00F47388" w:rsidRDefault="00F47388" w:rsidP="006A4E7B">
      <w:pPr>
        <w:spacing w:line="240" w:lineRule="auto"/>
      </w:pPr>
      <w:r>
        <w:separator/>
      </w:r>
    </w:p>
  </w:endnote>
  <w:endnote w:type="continuationSeparator" w:id="0">
    <w:p w14:paraId="702510AC" w14:textId="77777777" w:rsidR="00F47388" w:rsidRDefault="00F47388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F4F4B2" w14:textId="77777777" w:rsidR="001E65FF" w:rsidRDefault="001E65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341271" w14:textId="77777777" w:rsidR="008029C7" w:rsidRDefault="00DA104A">
    <w:pPr>
      <w:pStyle w:val="Footer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275CBF" w14:textId="77777777" w:rsidR="00547A4A" w:rsidRDefault="00DA104A">
    <w:pPr>
      <w:pStyle w:val="Footer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E8991B" w14:textId="77777777" w:rsidR="00F47388" w:rsidRDefault="00F47388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4B1EE70E" w14:textId="77777777" w:rsidR="00F47388" w:rsidRDefault="00F47388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7C0E44" w14:textId="77777777" w:rsidR="007E43E4" w:rsidRDefault="00F47388">
    <w:pPr>
      <w:pStyle w:val="Header"/>
    </w:pPr>
    <w:r>
      <w:rPr>
        <w:noProof/>
        <w:lang w:eastAsia="cs-CZ"/>
      </w:rPr>
      <w:pict w14:anchorId="50CDF5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5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A24734" w14:textId="77777777" w:rsidR="008029C7" w:rsidRDefault="00C976CE">
    <w:pPr>
      <w:pStyle w:val="Header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561.35pt" to="581.15pt,561.35pt" w14:anchorId="539DC8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7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280.65pt" to="581.15pt,280.65pt" w14:anchorId="0973F7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EC566D" w14:textId="77777777" w:rsidR="005A4F91" w:rsidRDefault="00C976CE" w:rsidP="00297CFC">
    <w:pPr>
      <w:pStyle w:val="Header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5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561.35pt" to="581.15pt,561.35pt" w14:anchorId="48A9C3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1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280.65pt" to="581.15pt,280.65pt" w14:anchorId="44B35D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983620">
    <w:abstractNumId w:val="3"/>
  </w:num>
  <w:num w:numId="2" w16cid:durableId="85468827">
    <w:abstractNumId w:val="14"/>
  </w:num>
  <w:num w:numId="3" w16cid:durableId="1295982159">
    <w:abstractNumId w:val="8"/>
  </w:num>
  <w:num w:numId="4" w16cid:durableId="865825675">
    <w:abstractNumId w:val="6"/>
  </w:num>
  <w:num w:numId="5" w16cid:durableId="479348819">
    <w:abstractNumId w:val="6"/>
  </w:num>
  <w:num w:numId="6" w16cid:durableId="1536967330">
    <w:abstractNumId w:val="6"/>
  </w:num>
  <w:num w:numId="7" w16cid:durableId="1766460081">
    <w:abstractNumId w:val="4"/>
  </w:num>
  <w:num w:numId="8" w16cid:durableId="1618834495">
    <w:abstractNumId w:val="9"/>
  </w:num>
  <w:num w:numId="9" w16cid:durableId="1575050468">
    <w:abstractNumId w:val="7"/>
  </w:num>
  <w:num w:numId="10" w16cid:durableId="1854604979">
    <w:abstractNumId w:val="12"/>
  </w:num>
  <w:num w:numId="11" w16cid:durableId="1271857316">
    <w:abstractNumId w:val="1"/>
  </w:num>
  <w:num w:numId="12" w16cid:durableId="1263999920">
    <w:abstractNumId w:val="5"/>
  </w:num>
  <w:num w:numId="13" w16cid:durableId="50469412">
    <w:abstractNumId w:val="11"/>
  </w:num>
  <w:num w:numId="14" w16cid:durableId="242614864">
    <w:abstractNumId w:val="10"/>
  </w:num>
  <w:num w:numId="15" w16cid:durableId="54349055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5444103">
    <w:abstractNumId w:val="13"/>
  </w:num>
  <w:num w:numId="17" w16cid:durableId="138622101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removePersonalInformation/>
  <w:removeDateAndTime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C0AE0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4D15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0631"/>
    <w:rsid w:val="005653C1"/>
    <w:rsid w:val="00567889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D2C81"/>
    <w:rsid w:val="007E43E4"/>
    <w:rsid w:val="007F2653"/>
    <w:rsid w:val="008029C7"/>
    <w:rsid w:val="00817D3B"/>
    <w:rsid w:val="00827E05"/>
    <w:rsid w:val="00856946"/>
    <w:rsid w:val="00864049"/>
    <w:rsid w:val="008B04C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352C9"/>
    <w:rsid w:val="0094298A"/>
    <w:rsid w:val="0095593B"/>
    <w:rsid w:val="00960F1A"/>
    <w:rsid w:val="00967021"/>
    <w:rsid w:val="00992380"/>
    <w:rsid w:val="009B2C63"/>
    <w:rsid w:val="009B4D29"/>
    <w:rsid w:val="00A34D0A"/>
    <w:rsid w:val="00A41233"/>
    <w:rsid w:val="00A43FEB"/>
    <w:rsid w:val="00A46572"/>
    <w:rsid w:val="00A51903"/>
    <w:rsid w:val="00A567C8"/>
    <w:rsid w:val="00A652E0"/>
    <w:rsid w:val="00A9338D"/>
    <w:rsid w:val="00AB13E4"/>
    <w:rsid w:val="00AB33DD"/>
    <w:rsid w:val="00AC4DD4"/>
    <w:rsid w:val="00B11C15"/>
    <w:rsid w:val="00B17CC8"/>
    <w:rsid w:val="00B26DD3"/>
    <w:rsid w:val="00B354FB"/>
    <w:rsid w:val="00B43CFB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0181B"/>
    <w:rsid w:val="00D16DBE"/>
    <w:rsid w:val="00D20204"/>
    <w:rsid w:val="00D32D2C"/>
    <w:rsid w:val="00D63E74"/>
    <w:rsid w:val="00D6607C"/>
    <w:rsid w:val="00D72000"/>
    <w:rsid w:val="00D75611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15383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388"/>
    <w:rsid w:val="00F47833"/>
    <w:rsid w:val="00FA5E5B"/>
    <w:rsid w:val="00FB7FE2"/>
    <w:rsid w:val="00FC01F6"/>
    <w:rsid w:val="0501518D"/>
    <w:rsid w:val="067330C9"/>
    <w:rsid w:val="25C98E94"/>
    <w:rsid w:val="2CA34825"/>
    <w:rsid w:val="59A94ABB"/>
    <w:rsid w:val="645D8F55"/>
    <w:rsid w:val="65327446"/>
    <w:rsid w:val="7C6E7185"/>
    <w:rsid w:val="7E5EE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9C7"/>
    <w:pPr>
      <w:spacing w:after="0" w:line="216" w:lineRule="atLeast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382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2B3A17"/>
    <w:rPr>
      <w:sz w:val="14"/>
    </w:rPr>
  </w:style>
  <w:style w:type="table" w:styleId="TableGrid">
    <w:name w:val="Table Grid"/>
    <w:basedOn w:val="TableNormal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DefaultParagraphFont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Title">
    <w:name w:val="Title"/>
    <w:basedOn w:val="Normal"/>
    <w:next w:val="Normal"/>
    <w:link w:val="Title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PlaceholderText">
    <w:name w:val="Placeholder Text"/>
    <w:basedOn w:val="DefaultParagraphFont"/>
    <w:uiPriority w:val="99"/>
    <w:semiHidden/>
    <w:rsid w:val="00FB7FE2"/>
    <w:rPr>
      <w:color w:val="808080"/>
    </w:rPr>
  </w:style>
  <w:style w:type="paragraph" w:styleId="Revision">
    <w:name w:val="Revision"/>
    <w:hidden/>
    <w:uiPriority w:val="99"/>
    <w:semiHidden/>
    <w:rsid w:val="002A058B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IntenseEmphasis">
    <w:name w:val="Intense Emphasis"/>
    <w:basedOn w:val="DefaultParagraphFont"/>
    <w:uiPriority w:val="2"/>
    <w:qFormat/>
    <w:rsid w:val="00174382"/>
    <w:rPr>
      <w:b/>
      <w:bCs/>
      <w:i/>
      <w:iCs/>
      <w:color w:val="auto"/>
    </w:rPr>
  </w:style>
  <w:style w:type="character" w:styleId="Hyperlink">
    <w:name w:val="Hyperlink"/>
    <w:basedOn w:val="DefaultParagraphFont"/>
    <w:uiPriority w:val="99"/>
    <w:unhideWhenUsed/>
    <w:rsid w:val="006859B5"/>
    <w:rPr>
      <w:color w:val="FF0000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al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DefaultParagraphFont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al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DefaultParagraphFont"/>
    <w:link w:val="Podpisafunkce"/>
    <w:uiPriority w:val="5"/>
    <w:rsid w:val="008029C7"/>
    <w:rPr>
      <w:color w:val="FF0000" w:themeColor="accent1"/>
      <w:sz w:val="18"/>
    </w:rPr>
  </w:style>
  <w:style w:type="paragraph" w:styleId="BodyText">
    <w:name w:val="Body Text"/>
    <w:basedOn w:val="Normal"/>
    <w:link w:val="BodyTextChar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DefaultParagraphFont"/>
    <w:uiPriority w:val="99"/>
    <w:semiHidden/>
    <w:rsid w:val="00DE45C4"/>
    <w:rPr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CommentText">
    <w:name w:val="annotation text"/>
    <w:basedOn w:val="Normal"/>
    <w:link w:val="CommentTextChar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DefaultParagraphFont"/>
    <w:uiPriority w:val="99"/>
    <w:semiHidden/>
    <w:rsid w:val="00DE45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112E1A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al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al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F88C8E-815A-3F40-8BE9-C71CA80CF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C:\Users\Vlaďka\Documents\MDA\marketing mda\Logotyp 2017 - implementace\Jindra Pavelka - hotové šablony\DOPIS-ZNACKA-DLOUHA-01_v2.dotx</Template>
  <TotalTime>0</TotalTime>
  <Pages>2</Pages>
  <Words>451</Words>
  <Characters>2573</Characters>
  <Application>Microsoft Office Word</Application>
  <DocSecurity>0</DocSecurity>
  <Lines>21</Lines>
  <Paragraphs>6</Paragraphs>
  <ScaleCrop>false</ScaleCrop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dcterms:created xsi:type="dcterms:W3CDTF">2023-09-15T10:09:00Z</dcterms:created>
  <dcterms:modified xsi:type="dcterms:W3CDTF">2026-09-02T12:37:00Z</dcterms:modified>
</cp:coreProperties>
</file>